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CA252" w14:textId="77777777" w:rsidR="00537444" w:rsidRPr="00DA2A7F" w:rsidRDefault="00537444" w:rsidP="00DA2A7F">
      <w:pPr>
        <w:pStyle w:val="Titel"/>
      </w:pPr>
      <w:r w:rsidRPr="00DA2A7F">
        <w:t xml:space="preserve">Formatvorlage für einen Beitrag </w:t>
      </w:r>
      <w:r w:rsidR="00741B8E" w:rsidRPr="00DA2A7F">
        <w:t>i</w:t>
      </w:r>
      <w:r w:rsidR="004577A8" w:rsidRPr="00DA2A7F">
        <w:t>m</w:t>
      </w:r>
      <w:r w:rsidR="005321F9" w:rsidRPr="00DA2A7F">
        <w:t xml:space="preserve"> Tagungsband</w:t>
      </w:r>
      <w:r w:rsidR="00BA4995" w:rsidRPr="00DA2A7F">
        <w:t xml:space="preserve"> der ÖGT</w:t>
      </w:r>
    </w:p>
    <w:p w14:paraId="5C8C0306" w14:textId="77777777" w:rsidR="005321F9" w:rsidRPr="00DA2A7F" w:rsidRDefault="00537444" w:rsidP="00DA2A7F">
      <w:pPr>
        <w:pStyle w:val="AutorIn"/>
      </w:pPr>
      <w:r w:rsidRPr="00DA2A7F">
        <w:t xml:space="preserve">Dipl.-Ing. </w:t>
      </w:r>
      <w:r w:rsidR="00D542F0" w:rsidRPr="00DA2A7F">
        <w:t xml:space="preserve">Dr.techn. </w:t>
      </w:r>
      <w:r w:rsidRPr="00DA2A7F">
        <w:t>Pet</w:t>
      </w:r>
      <w:r w:rsidR="003F2BB9" w:rsidRPr="00DA2A7F">
        <w:t>ra</w:t>
      </w:r>
      <w:r w:rsidRPr="00DA2A7F">
        <w:t xml:space="preserve"> M</w:t>
      </w:r>
      <w:r w:rsidR="005321F9" w:rsidRPr="00DA2A7F">
        <w:t>AYER</w:t>
      </w:r>
      <w:r w:rsidR="005321F9" w:rsidRPr="00DA2A7F">
        <w:br/>
        <w:t xml:space="preserve">Dipl.-Ing. Moritz </w:t>
      </w:r>
      <w:r w:rsidR="00597AFC" w:rsidRPr="00DA2A7F">
        <w:t>ČZERNY</w:t>
      </w:r>
    </w:p>
    <w:p w14:paraId="025CD1DA" w14:textId="77777777" w:rsidR="00537444" w:rsidRPr="00DA2A7F" w:rsidRDefault="00537444" w:rsidP="00DA2A7F">
      <w:pPr>
        <w:pStyle w:val="AutorIn"/>
      </w:pPr>
      <w:r w:rsidRPr="00DA2A7F">
        <w:t xml:space="preserve">Institut für Grundbau und Bodenmechanik, Technische Universität </w:t>
      </w:r>
      <w:proofErr w:type="spellStart"/>
      <w:r w:rsidR="00D542F0" w:rsidRPr="00DA2A7F">
        <w:t>Xylo</w:t>
      </w:r>
      <w:proofErr w:type="spellEnd"/>
    </w:p>
    <w:p w14:paraId="3DEB556A" w14:textId="77777777" w:rsidR="005321F9" w:rsidRPr="00DA2A7F" w:rsidRDefault="00537444" w:rsidP="00DA2A7F">
      <w:pPr>
        <w:pStyle w:val="AutorIn"/>
      </w:pPr>
      <w:r w:rsidRPr="00DA2A7F">
        <w:t xml:space="preserve">Dipl.-Ing. Max </w:t>
      </w:r>
      <w:r w:rsidR="00597AFC" w:rsidRPr="00DA2A7F">
        <w:t>WAGNER</w:t>
      </w:r>
    </w:p>
    <w:p w14:paraId="0838865A" w14:textId="77777777" w:rsidR="00537444" w:rsidRPr="00DF7E81" w:rsidRDefault="00537444" w:rsidP="00DA2A7F">
      <w:pPr>
        <w:pStyle w:val="AutorIn"/>
      </w:pPr>
      <w:r w:rsidRPr="00DA2A7F">
        <w:t>Ingenieurbüro Müller + Partner, St. Pölten</w:t>
      </w:r>
    </w:p>
    <w:p w14:paraId="7B86CFB5" w14:textId="77777777" w:rsidR="00537444" w:rsidRPr="00DA2A7F" w:rsidRDefault="00537444" w:rsidP="00CB724E">
      <w:pPr>
        <w:pStyle w:val="KurzfassungLiteratur"/>
      </w:pPr>
      <w:r w:rsidRPr="00DA2A7F">
        <w:t>KURZFASSUNG</w:t>
      </w:r>
    </w:p>
    <w:p w14:paraId="7DDB489D" w14:textId="26A7DE3F" w:rsidR="009705F5" w:rsidRPr="00DA2A7F" w:rsidRDefault="00537444" w:rsidP="00DA2A7F">
      <w:pPr>
        <w:pStyle w:val="Text"/>
      </w:pPr>
      <w:r w:rsidRPr="00DA2A7F">
        <w:t xml:space="preserve">Die Autoren der Beiträge für den Tagungsband der </w:t>
      </w:r>
      <w:r w:rsidR="005321F9" w:rsidRPr="00DA2A7F">
        <w:t xml:space="preserve">Österreichischen Geotechniktagung </w:t>
      </w:r>
      <w:r w:rsidRPr="00DA2A7F">
        <w:t xml:space="preserve">werden gebeten, den Fachbeitrag </w:t>
      </w:r>
      <w:bookmarkStart w:id="0" w:name="OLE_LINK34"/>
      <w:bookmarkStart w:id="1" w:name="OLE_LINK42"/>
      <w:bookmarkStart w:id="2" w:name="OLE_LINK43"/>
      <w:bookmarkStart w:id="3" w:name="OLE_LINK44"/>
      <w:bookmarkStart w:id="4" w:name="OLE_LINK45"/>
      <w:bookmarkStart w:id="5" w:name="OLE_LINK46"/>
      <w:bookmarkStart w:id="6" w:name="OLE_LINK52"/>
      <w:r w:rsidR="00142E31" w:rsidRPr="00DA2A7F">
        <w:t>entsprechend</w:t>
      </w:r>
      <w:r w:rsidRPr="00DA2A7F">
        <w:t xml:space="preserve"> dieser Formatvorlage </w:t>
      </w:r>
      <w:bookmarkEnd w:id="0"/>
      <w:bookmarkEnd w:id="1"/>
      <w:bookmarkEnd w:id="2"/>
      <w:bookmarkEnd w:id="3"/>
      <w:bookmarkEnd w:id="4"/>
      <w:bookmarkEnd w:id="5"/>
      <w:bookmarkEnd w:id="6"/>
      <w:r w:rsidRPr="00DA2A7F">
        <w:t>zu gestalten. Nur so k</w:t>
      </w:r>
      <w:r w:rsidR="00142E31" w:rsidRPr="00DA2A7F">
        <w:t>ann ein einheitliches Bild des Tagungs</w:t>
      </w:r>
      <w:r w:rsidRPr="00DA2A7F">
        <w:t xml:space="preserve">bandes gewährleistet werden. </w:t>
      </w:r>
      <w:r w:rsidR="00142E31" w:rsidRPr="00DA2A7F">
        <w:t>D</w:t>
      </w:r>
      <w:r w:rsidRPr="00DA2A7F">
        <w:t xml:space="preserve">iese Datei </w:t>
      </w:r>
      <w:r w:rsidR="00142E31" w:rsidRPr="00DA2A7F">
        <w:t xml:space="preserve">kann </w:t>
      </w:r>
      <w:r w:rsidRPr="00DA2A7F">
        <w:t xml:space="preserve">als Word-Dokument </w:t>
      </w:r>
      <w:r w:rsidR="00ED07CB" w:rsidRPr="00DA2A7F">
        <w:t xml:space="preserve">unmittelbar </w:t>
      </w:r>
      <w:r w:rsidRPr="00DA2A7F">
        <w:t xml:space="preserve">übernommen und </w:t>
      </w:r>
      <w:r w:rsidR="004875F0" w:rsidRPr="00DA2A7F">
        <w:t>weiterverwendet</w:t>
      </w:r>
      <w:r w:rsidRPr="00DA2A7F">
        <w:t xml:space="preserve"> werden.</w:t>
      </w:r>
      <w:bookmarkStart w:id="7" w:name="OLE_LINK121"/>
      <w:bookmarkStart w:id="8" w:name="OLE_LINK122"/>
    </w:p>
    <w:p w14:paraId="607DA499" w14:textId="241E12AA" w:rsidR="00751405" w:rsidRPr="00DA2A7F" w:rsidRDefault="00751405" w:rsidP="00DA2A7F">
      <w:pPr>
        <w:pStyle w:val="Text"/>
      </w:pPr>
      <w:r w:rsidRPr="00DA2A7F">
        <w:t xml:space="preserve">Zu Beginn jedes Beitrags steht eine Kurzfassung, die auf wenigen Zeilen den Inhalt des </w:t>
      </w:r>
      <w:r w:rsidR="00741B8E" w:rsidRPr="00DA2A7F">
        <w:t>Beitrag</w:t>
      </w:r>
      <w:r w:rsidRPr="00DA2A7F">
        <w:t>s beschreibt. Die Überschrift</w:t>
      </w:r>
      <w:r w:rsidR="00C60F8A" w:rsidRPr="00DA2A7F">
        <w:t>en</w:t>
      </w:r>
      <w:r w:rsidRPr="00DA2A7F">
        <w:t xml:space="preserve"> Kurzfassung</w:t>
      </w:r>
      <w:r w:rsidR="00C60F8A" w:rsidRPr="00DA2A7F">
        <w:t xml:space="preserve"> und</w:t>
      </w:r>
      <w:r w:rsidRPr="00DA2A7F">
        <w:t xml:space="preserve"> </w:t>
      </w:r>
      <w:r w:rsidR="00C60F8A" w:rsidRPr="00DA2A7F">
        <w:t>Literatur (am Schluss des Beitrags) sind</w:t>
      </w:r>
      <w:r w:rsidRPr="00DA2A7F">
        <w:t xml:space="preserve"> nicht zu num</w:t>
      </w:r>
      <w:r w:rsidR="00C60F8A" w:rsidRPr="00DA2A7F">
        <w:t>m</w:t>
      </w:r>
      <w:r w:rsidRPr="00DA2A7F">
        <w:t>erieren</w:t>
      </w:r>
      <w:r w:rsidR="00C60F8A" w:rsidRPr="00DA2A7F">
        <w:t>.</w:t>
      </w:r>
    </w:p>
    <w:bookmarkEnd w:id="7"/>
    <w:bookmarkEnd w:id="8"/>
    <w:p w14:paraId="4F205B45" w14:textId="31FBFAF7" w:rsidR="00537444" w:rsidRPr="00DA2A7F" w:rsidRDefault="00ED07CB" w:rsidP="00CB724E">
      <w:pPr>
        <w:pStyle w:val="berschrift1"/>
      </w:pPr>
      <w:r w:rsidRPr="00DA2A7F">
        <w:t xml:space="preserve">ANFORDERUNGEN </w:t>
      </w:r>
      <w:r w:rsidRPr="00CB724E">
        <w:t>AN</w:t>
      </w:r>
      <w:r w:rsidRPr="00DA2A7F">
        <w:t xml:space="preserve"> D</w:t>
      </w:r>
      <w:r w:rsidR="00537444" w:rsidRPr="00DA2A7F">
        <w:t>EN FACHBEITRAG</w:t>
      </w:r>
    </w:p>
    <w:p w14:paraId="275A502B" w14:textId="4B74C3F8" w:rsidR="009705F5" w:rsidRPr="00836E0F" w:rsidRDefault="009705F5" w:rsidP="00DA2A7F">
      <w:pPr>
        <w:pStyle w:val="Text"/>
      </w:pPr>
      <w:bookmarkStart w:id="9" w:name="OLE_LINK35"/>
      <w:bookmarkStart w:id="10" w:name="OLE_LINK36"/>
      <w:r w:rsidRPr="00836E0F">
        <w:t>Sie werden gebeten, Ihren fertigen Beitrag, welcher dieser Formatvorlage entsprechen muss</w:t>
      </w:r>
      <w:r w:rsidR="002A53AE" w:rsidRPr="00836E0F">
        <w:t xml:space="preserve"> </w:t>
      </w:r>
      <w:r w:rsidRPr="00836E0F">
        <w:t xml:space="preserve">als </w:t>
      </w:r>
      <w:bookmarkStart w:id="11" w:name="OLE_LINK72"/>
      <w:bookmarkStart w:id="12" w:name="OLE_LINK73"/>
      <w:bookmarkStart w:id="13" w:name="OLE_LINK74"/>
      <w:r w:rsidRPr="00836E0F">
        <w:t xml:space="preserve">WORD-Datei und PDF-Datei </w:t>
      </w:r>
      <w:bookmarkEnd w:id="11"/>
      <w:bookmarkEnd w:id="12"/>
      <w:bookmarkEnd w:id="13"/>
      <w:r w:rsidRPr="00836E0F">
        <w:t xml:space="preserve">im Autorenportal </w:t>
      </w:r>
      <w:bookmarkStart w:id="14" w:name="OLE_LINK78"/>
      <w:bookmarkStart w:id="15" w:name="OLE_LINK79"/>
      <w:bookmarkStart w:id="16" w:name="OLE_LINK80"/>
      <w:bookmarkStart w:id="17" w:name="OLE_LINK81"/>
      <w:bookmarkStart w:id="18" w:name="OLE_LINK82"/>
      <w:r w:rsidRPr="00836E0F">
        <w:t xml:space="preserve">auf unserer Veranstaltungswebsite </w:t>
      </w:r>
      <w:bookmarkStart w:id="19" w:name="OLE_LINK1"/>
      <w:bookmarkStart w:id="20" w:name="OLE_LINK2"/>
      <w:bookmarkStart w:id="21" w:name="OLE_LINK3"/>
      <w:bookmarkStart w:id="22" w:name="OLE_LINK4"/>
      <w:bookmarkStart w:id="23" w:name="OLE_LINK30"/>
      <w:bookmarkStart w:id="24" w:name="OLE_LINK31"/>
      <w:bookmarkStart w:id="25" w:name="OLE_LINK70"/>
      <w:bookmarkStart w:id="26" w:name="OLE_LINK71"/>
      <w:bookmarkEnd w:id="14"/>
      <w:bookmarkEnd w:id="15"/>
      <w:bookmarkEnd w:id="16"/>
      <w:bookmarkEnd w:id="17"/>
      <w:bookmarkEnd w:id="18"/>
      <w:r w:rsidRPr="00836E0F">
        <w:fldChar w:fldCharType="begin"/>
      </w:r>
      <w:r w:rsidRPr="00836E0F">
        <w:instrText xml:space="preserve"> HYPERLINK "http://www.voebu.at/oegt" </w:instrText>
      </w:r>
      <w:r w:rsidRPr="00836E0F">
        <w:fldChar w:fldCharType="separate"/>
      </w:r>
      <w:r w:rsidRPr="00836E0F">
        <w:rPr>
          <w:rStyle w:val="Hyperlink"/>
          <w:color w:val="auto"/>
        </w:rPr>
        <w:t>www.voebu.at/oegt</w:t>
      </w:r>
      <w:r w:rsidRPr="00836E0F">
        <w:fldChar w:fldCharType="end"/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836E0F">
        <w:t xml:space="preserve"> im WORD- und PDF-Format per Upload zu übermitteln</w:t>
      </w:r>
      <w:r w:rsidR="002A53AE" w:rsidRPr="00836E0F">
        <w:t xml:space="preserve">. </w:t>
      </w:r>
      <w:r w:rsidRPr="00836E0F">
        <w:t xml:space="preserve">Näheres </w:t>
      </w:r>
      <w:r w:rsidR="002A53AE" w:rsidRPr="00836E0F">
        <w:t>zum Upload</w:t>
      </w:r>
      <w:r w:rsidRPr="00836E0F">
        <w:t xml:space="preserve"> finden Sie in Kapitel</w:t>
      </w:r>
      <w:r w:rsidR="00C54A78">
        <w:t xml:space="preserve"> </w:t>
      </w:r>
      <w:r w:rsidR="00C54A78">
        <w:fldChar w:fldCharType="begin"/>
      </w:r>
      <w:r w:rsidR="00C54A78">
        <w:instrText xml:space="preserve"> REF _Ref229668788 \r \h </w:instrText>
      </w:r>
      <w:r w:rsidR="00C54A78">
        <w:fldChar w:fldCharType="separate"/>
      </w:r>
      <w:r w:rsidR="00D8537A">
        <w:t>3</w:t>
      </w:r>
      <w:r w:rsidR="00C54A78">
        <w:fldChar w:fldCharType="end"/>
      </w:r>
      <w:r w:rsidRPr="00836E0F">
        <w:t>.</w:t>
      </w:r>
    </w:p>
    <w:p w14:paraId="4EC23CE4" w14:textId="6DFFA2C8" w:rsidR="009705F5" w:rsidRPr="00836E0F" w:rsidRDefault="002A53AE" w:rsidP="00DA2A7F">
      <w:pPr>
        <w:pStyle w:val="Text"/>
      </w:pPr>
      <w:r w:rsidRPr="00836E0F">
        <w:t>Bitte beachten Sie die jeweils angegebene Deadline</w:t>
      </w:r>
      <w:r w:rsidR="00B05772">
        <w:t xml:space="preserve"> für die Übermittlung der Beiträge</w:t>
      </w:r>
      <w:r w:rsidRPr="00836E0F">
        <w:t xml:space="preserve">. </w:t>
      </w:r>
      <w:r w:rsidR="0011269B" w:rsidRPr="00836E0F">
        <w:t>Der Upload ist nur bis zu diesem Stichtag möglich, da</w:t>
      </w:r>
      <w:r w:rsidR="009705F5" w:rsidRPr="00836E0F">
        <w:t xml:space="preserve"> im unmittelbaren Anschluss ein </w:t>
      </w:r>
      <w:bookmarkStart w:id="27" w:name="OLE_LINK83"/>
      <w:bookmarkStart w:id="28" w:name="OLE_LINK84"/>
      <w:r w:rsidR="009705F5" w:rsidRPr="00836E0F">
        <w:t xml:space="preserve">Paper-Review </w:t>
      </w:r>
      <w:bookmarkEnd w:id="27"/>
      <w:bookmarkEnd w:id="28"/>
      <w:r w:rsidR="0011269B" w:rsidRPr="00836E0F">
        <w:t>erfo</w:t>
      </w:r>
      <w:r w:rsidR="00B05772">
        <w:t>lgt</w:t>
      </w:r>
      <w:r w:rsidR="0011269B" w:rsidRPr="00836E0F">
        <w:t>.</w:t>
      </w:r>
      <w:r w:rsidR="009705F5" w:rsidRPr="00836E0F">
        <w:t xml:space="preserve"> </w:t>
      </w:r>
      <w:r w:rsidR="0011269B" w:rsidRPr="00836E0F">
        <w:t>S</w:t>
      </w:r>
      <w:r w:rsidR="009705F5" w:rsidRPr="00836E0F">
        <w:t xml:space="preserve">päter einlangende Beiträge </w:t>
      </w:r>
      <w:r w:rsidR="00741B8E" w:rsidRPr="00836E0F">
        <w:t xml:space="preserve">können </w:t>
      </w:r>
      <w:r w:rsidR="009705F5" w:rsidRPr="00836E0F">
        <w:t>nicht weiter berücksichtigt werden!</w:t>
      </w:r>
    </w:p>
    <w:p w14:paraId="0CA6C44F" w14:textId="77777777" w:rsidR="008D56EF" w:rsidRPr="003603C0" w:rsidRDefault="008D56EF" w:rsidP="00CB724E">
      <w:pPr>
        <w:pStyle w:val="berschrift2"/>
      </w:pPr>
      <w:bookmarkStart w:id="29" w:name="OLE_LINK68"/>
      <w:bookmarkStart w:id="30" w:name="OLE_LINK69"/>
      <w:r w:rsidRPr="003603C0">
        <w:t>Papierformat</w:t>
      </w:r>
    </w:p>
    <w:bookmarkEnd w:id="9"/>
    <w:bookmarkEnd w:id="10"/>
    <w:bookmarkEnd w:id="29"/>
    <w:bookmarkEnd w:id="30"/>
    <w:p w14:paraId="74C5B721" w14:textId="6B46E051" w:rsidR="00A37154" w:rsidRDefault="008D56EF" w:rsidP="00DA2A7F">
      <w:pPr>
        <w:pStyle w:val="Text"/>
      </w:pPr>
      <w:r w:rsidRPr="00DF7E81">
        <w:t xml:space="preserve">Bitte verfassen Sie Ihren Beitrag </w:t>
      </w:r>
      <w:r w:rsidR="00CB724E">
        <w:t xml:space="preserve">anhand dieser </w:t>
      </w:r>
      <w:r w:rsidR="00D673F7">
        <w:t>V</w:t>
      </w:r>
      <w:r w:rsidR="00CB724E">
        <w:t xml:space="preserve">orlage </w:t>
      </w:r>
      <w:r w:rsidR="00CB724E" w:rsidRPr="00CB724E">
        <w:t>im</w:t>
      </w:r>
      <w:r w:rsidR="00C54FDD" w:rsidRPr="00CB724E">
        <w:t xml:space="preserve"> </w:t>
      </w:r>
      <w:r w:rsidR="00D673F7">
        <w:t>F</w:t>
      </w:r>
      <w:r w:rsidRPr="00CB724E">
        <w:t xml:space="preserve">ormat DIN </w:t>
      </w:r>
      <w:r w:rsidR="00CB724E" w:rsidRPr="00CB724E">
        <w:t>A4</w:t>
      </w:r>
      <w:r w:rsidR="00B454DD" w:rsidRPr="00CB724E">
        <w:t xml:space="preserve"> (</w:t>
      </w:r>
      <w:r w:rsidR="00C54FDD" w:rsidRPr="00CB724E">
        <w:t>Seitenh</w:t>
      </w:r>
      <w:r w:rsidR="00B454DD" w:rsidRPr="00CB724E">
        <w:t>öhe</w:t>
      </w:r>
      <w:r w:rsidR="00B454DD" w:rsidRPr="00DF7E81">
        <w:t xml:space="preserve"> 2</w:t>
      </w:r>
      <w:r w:rsidR="00CB724E">
        <w:t>9</w:t>
      </w:r>
      <w:r w:rsidR="00B454DD" w:rsidRPr="00DF7E81">
        <w:t>,</w:t>
      </w:r>
      <w:r w:rsidR="00CB724E">
        <w:t>7</w:t>
      </w:r>
      <w:r w:rsidR="00C54FDD" w:rsidRPr="00DF7E81">
        <w:t> cm, Seitenb</w:t>
      </w:r>
      <w:r w:rsidR="00B454DD" w:rsidRPr="00DF7E81">
        <w:t xml:space="preserve">reite </w:t>
      </w:r>
      <w:r w:rsidR="00CB724E">
        <w:t>21</w:t>
      </w:r>
      <w:r w:rsidR="00B454DD" w:rsidRPr="00DF7E81">
        <w:t>,</w:t>
      </w:r>
      <w:r w:rsidR="00CB724E">
        <w:t>0</w:t>
      </w:r>
      <w:r w:rsidR="00C54FDD" w:rsidRPr="00DF7E81">
        <w:t> </w:t>
      </w:r>
      <w:r w:rsidR="00B454DD" w:rsidRPr="00DF7E81">
        <w:t>cm)</w:t>
      </w:r>
      <w:r w:rsidRPr="00DF7E81">
        <w:t xml:space="preserve">. Der </w:t>
      </w:r>
      <w:r w:rsidR="002130E7">
        <w:t xml:space="preserve">elektronische </w:t>
      </w:r>
      <w:r w:rsidRPr="00DF7E81">
        <w:t xml:space="preserve">Tagungsband </w:t>
      </w:r>
      <w:r w:rsidR="008335C6" w:rsidRPr="00DF7E81">
        <w:t xml:space="preserve">wird ohne Skalierung </w:t>
      </w:r>
      <w:r w:rsidRPr="00DF7E81">
        <w:t xml:space="preserve">im selben </w:t>
      </w:r>
      <w:bookmarkStart w:id="31" w:name="OLE_LINK113"/>
      <w:bookmarkStart w:id="32" w:name="OLE_LINK114"/>
      <w:bookmarkStart w:id="33" w:name="OLE_LINK115"/>
      <w:bookmarkStart w:id="34" w:name="OLE_LINK116"/>
      <w:bookmarkStart w:id="35" w:name="OLE_LINK117"/>
      <w:r w:rsidRPr="00DF7E81">
        <w:t xml:space="preserve">Format </w:t>
      </w:r>
      <w:r w:rsidR="00872A3F" w:rsidRPr="00DF7E81">
        <w:t xml:space="preserve">DIN </w:t>
      </w:r>
      <w:bookmarkEnd w:id="31"/>
      <w:bookmarkEnd w:id="32"/>
      <w:bookmarkEnd w:id="33"/>
      <w:bookmarkEnd w:id="34"/>
      <w:bookmarkEnd w:id="35"/>
      <w:r w:rsidR="002130E7">
        <w:t>A4</w:t>
      </w:r>
      <w:r w:rsidR="008335C6" w:rsidRPr="00DF7E81">
        <w:t xml:space="preserve"> </w:t>
      </w:r>
      <w:r w:rsidR="002130E7">
        <w:t>erstell</w:t>
      </w:r>
      <w:r w:rsidR="008335C6" w:rsidRPr="00DF7E81">
        <w:t>t</w:t>
      </w:r>
      <w:r w:rsidRPr="00DF7E81">
        <w:t>.</w:t>
      </w:r>
    </w:p>
    <w:p w14:paraId="2ED4BCCC" w14:textId="0B3FEB25" w:rsidR="00525CD8" w:rsidRPr="00DF7E81" w:rsidRDefault="00F05C3D" w:rsidP="00CB724E">
      <w:pPr>
        <w:pStyle w:val="berschrift2"/>
      </w:pPr>
      <w:r>
        <w:t xml:space="preserve">Inhalt der </w:t>
      </w:r>
      <w:r w:rsidR="00525CD8" w:rsidRPr="00CB724E">
        <w:t>Titelseite</w:t>
      </w:r>
    </w:p>
    <w:p w14:paraId="325B9E40" w14:textId="77777777" w:rsidR="00525CD8" w:rsidRPr="00836E0F" w:rsidRDefault="00525CD8" w:rsidP="00DA2A7F">
      <w:pPr>
        <w:pStyle w:val="Text"/>
      </w:pPr>
      <w:r w:rsidRPr="00836E0F">
        <w:t xml:space="preserve">Die Titelseite jedes Beitrags ist auf einer rechten Seite im Tagungsband positioniert. Sie enthält folgende </w:t>
      </w:r>
      <w:r w:rsidR="00C60F8A" w:rsidRPr="00836E0F">
        <w:t>Punkte, jeweils entsprechend dieser Formatvorlage</w:t>
      </w:r>
      <w:r w:rsidR="006C5EC2" w:rsidRPr="00836E0F">
        <w:t xml:space="preserve"> formatiert</w:t>
      </w:r>
      <w:r w:rsidRPr="00836E0F">
        <w:t>:</w:t>
      </w:r>
    </w:p>
    <w:p w14:paraId="7FD2C34E" w14:textId="77777777" w:rsidR="00525CD8" w:rsidRPr="00836E0F" w:rsidRDefault="00525CD8" w:rsidP="003603C0">
      <w:pPr>
        <w:pStyle w:val="Aufzhlung"/>
      </w:pPr>
      <w:r w:rsidRPr="00836E0F">
        <w:t>Beitragstitel</w:t>
      </w:r>
    </w:p>
    <w:p w14:paraId="539B812B" w14:textId="77777777" w:rsidR="00525CD8" w:rsidRPr="00836E0F" w:rsidRDefault="00525CD8" w:rsidP="003603C0">
      <w:pPr>
        <w:pStyle w:val="Aufzhlung"/>
      </w:pPr>
      <w:r w:rsidRPr="00836E0F">
        <w:t xml:space="preserve">Titel und Namen der Autoren (Nachnamen in BLOCKBUCHSTABEN) sowie deren </w:t>
      </w:r>
      <w:r w:rsidR="006C5EC2" w:rsidRPr="00836E0F">
        <w:t>Institution</w:t>
      </w:r>
      <w:r w:rsidRPr="00836E0F">
        <w:t xml:space="preserve"> und Herkunft</w:t>
      </w:r>
    </w:p>
    <w:p w14:paraId="0FB735F3" w14:textId="77777777" w:rsidR="00C60F8A" w:rsidRPr="00836E0F" w:rsidRDefault="00C60F8A" w:rsidP="003603C0">
      <w:pPr>
        <w:pStyle w:val="Aufzhlung"/>
      </w:pPr>
      <w:r w:rsidRPr="00836E0F">
        <w:t>Kurzfassung</w:t>
      </w:r>
    </w:p>
    <w:p w14:paraId="029D7144" w14:textId="77777777" w:rsidR="00C60F8A" w:rsidRPr="00836E0F" w:rsidRDefault="00C60F8A" w:rsidP="003603C0">
      <w:pPr>
        <w:pStyle w:val="Aufzhlung"/>
      </w:pPr>
      <w:r w:rsidRPr="00836E0F">
        <w:t>Inhalt des Papers beginnend mit Überschrift 1</w:t>
      </w:r>
    </w:p>
    <w:p w14:paraId="1A8DA642" w14:textId="77777777" w:rsidR="00C54A78" w:rsidRDefault="00C54A78" w:rsidP="00DA2A7F">
      <w:pPr>
        <w:pStyle w:val="Text"/>
      </w:pPr>
    </w:p>
    <w:p w14:paraId="5811A8E1" w14:textId="36FB40C0" w:rsidR="00F05C3D" w:rsidRPr="00DF7E81" w:rsidRDefault="00F05C3D" w:rsidP="00F05C3D">
      <w:pPr>
        <w:pStyle w:val="berschrift2"/>
      </w:pPr>
      <w:r w:rsidRPr="00DF7E81">
        <w:lastRenderedPageBreak/>
        <w:t>Seitenbeschriftung</w:t>
      </w:r>
      <w:r w:rsidR="00566A39">
        <w:t xml:space="preserve">: Kopf- und Fußzeilen </w:t>
      </w:r>
    </w:p>
    <w:p w14:paraId="6F479A67" w14:textId="1D7131BB" w:rsidR="00525CD8" w:rsidRPr="00836E0F" w:rsidRDefault="00C60F8A" w:rsidP="00DA2A7F">
      <w:pPr>
        <w:pStyle w:val="Text"/>
      </w:pPr>
      <w:r w:rsidRPr="00836E0F">
        <w:t>Auf der Titelseite (Seite 1) ist die Kopfzeile</w:t>
      </w:r>
      <w:r w:rsidR="00FD4735" w:rsidRPr="00836E0F">
        <w:t xml:space="preserve"> nicht zu beschriften</w:t>
      </w:r>
      <w:r w:rsidRPr="00836E0F">
        <w:t xml:space="preserve">. </w:t>
      </w:r>
      <w:r w:rsidR="00FD4735" w:rsidRPr="00836E0F">
        <w:t>Ab der 2. Seite sind i</w:t>
      </w:r>
      <w:r w:rsidR="00525CD8" w:rsidRPr="00836E0F">
        <w:t>n der Kopfzeile die Nachnamen der Autoren</w:t>
      </w:r>
      <w:r w:rsidR="00836E0F">
        <w:t xml:space="preserve"> in </w:t>
      </w:r>
      <w:r w:rsidR="00157966">
        <w:t xml:space="preserve">kursiven </w:t>
      </w:r>
      <w:r w:rsidR="00836E0F">
        <w:t>Blockbuchstaben</w:t>
      </w:r>
      <w:r w:rsidR="00525CD8" w:rsidRPr="00836E0F">
        <w:t xml:space="preserve"> (z.B. </w:t>
      </w:r>
      <w:r w:rsidR="00836E0F" w:rsidRPr="00157966">
        <w:rPr>
          <w:i/>
        </w:rPr>
        <w:t xml:space="preserve">MAYER, </w:t>
      </w:r>
      <w:r w:rsidR="00157966" w:rsidRPr="00157966">
        <w:rPr>
          <w:i/>
        </w:rPr>
        <w:t>ČZERNY, WAGNER</w:t>
      </w:r>
      <w:r w:rsidR="00836E0F" w:rsidRPr="00836E0F">
        <w:t xml:space="preserve"> </w:t>
      </w:r>
      <w:r w:rsidR="00525CD8" w:rsidRPr="00836E0F">
        <w:t xml:space="preserve">oder bei mehr als 3 Autoren: </w:t>
      </w:r>
      <w:r w:rsidR="00836E0F" w:rsidRPr="00836E0F">
        <w:rPr>
          <w:i/>
        </w:rPr>
        <w:t xml:space="preserve">MAYER </w:t>
      </w:r>
      <w:r w:rsidR="00525CD8" w:rsidRPr="00836E0F">
        <w:rPr>
          <w:i/>
        </w:rPr>
        <w:t>et al.</w:t>
      </w:r>
      <w:r w:rsidR="00525CD8" w:rsidRPr="00836E0F">
        <w:t xml:space="preserve">) </w:t>
      </w:r>
      <w:r w:rsidR="0068136E" w:rsidRPr="00836E0F">
        <w:t xml:space="preserve">sowie der Beitragstitel </w:t>
      </w:r>
      <w:r w:rsidRPr="00836E0F">
        <w:t>einzutragen</w:t>
      </w:r>
      <w:r w:rsidR="00525CD8" w:rsidRPr="00836E0F">
        <w:t xml:space="preserve"> und bündig am jeweils äußeren Seitenrand auszurichten</w:t>
      </w:r>
      <w:r w:rsidR="00157966">
        <w:t xml:space="preserve"> – d. h. linksbündig auf den geraden Seiten und rechtsbündig auf ungeraden Seiten</w:t>
      </w:r>
      <w:r w:rsidR="00525CD8" w:rsidRPr="00836E0F">
        <w:t xml:space="preserve">. Die Eintragung </w:t>
      </w:r>
      <w:r w:rsidR="0030407A" w:rsidRPr="00836E0F">
        <w:t xml:space="preserve">ist </w:t>
      </w:r>
      <w:r w:rsidR="00836E0F">
        <w:t xml:space="preserve">daher </w:t>
      </w:r>
      <w:r w:rsidR="00525CD8" w:rsidRPr="00836E0F">
        <w:t xml:space="preserve">in der Kopfzeile </w:t>
      </w:r>
      <w:r w:rsidR="0030407A" w:rsidRPr="00836E0F">
        <w:t>sowohl auf</w:t>
      </w:r>
      <w:r w:rsidR="00525CD8" w:rsidRPr="00836E0F">
        <w:t xml:space="preserve"> Seite 2 </w:t>
      </w:r>
      <w:r w:rsidR="0030407A" w:rsidRPr="00836E0F">
        <w:t>als auch</w:t>
      </w:r>
      <w:r w:rsidR="00525CD8" w:rsidRPr="00836E0F">
        <w:t xml:space="preserve"> </w:t>
      </w:r>
      <w:r w:rsidR="0030407A" w:rsidRPr="00836E0F">
        <w:t xml:space="preserve">auf </w:t>
      </w:r>
      <w:r w:rsidR="00525CD8" w:rsidRPr="00836E0F">
        <w:t xml:space="preserve">Seite 3 notwendig, und </w:t>
      </w:r>
      <w:r w:rsidRPr="00836E0F">
        <w:t>wird</w:t>
      </w:r>
      <w:r w:rsidR="00525CD8" w:rsidRPr="00836E0F">
        <w:t xml:space="preserve"> für alle weiteren geraden und ungeraden Seiten automatis</w:t>
      </w:r>
      <w:r w:rsidRPr="00836E0F">
        <w:t>ch übernommen</w:t>
      </w:r>
      <w:r w:rsidR="00525CD8" w:rsidRPr="00836E0F">
        <w:t xml:space="preserve">. </w:t>
      </w:r>
      <w:r w:rsidRPr="00836E0F">
        <w:t xml:space="preserve">Generell </w:t>
      </w:r>
      <w:r w:rsidR="00E81E5D" w:rsidRPr="00836E0F">
        <w:t>bleiben</w:t>
      </w:r>
      <w:r w:rsidRPr="00836E0F">
        <w:t xml:space="preserve"> sämtliche Fußzeilen leer,</w:t>
      </w:r>
      <w:r w:rsidR="00836E0F">
        <w:t xml:space="preserve"> die</w:t>
      </w:r>
      <w:r w:rsidRPr="00836E0F">
        <w:t xml:space="preserve"> Seitennummern</w:t>
      </w:r>
      <w:r w:rsidR="00836E0F">
        <w:t xml:space="preserve"> werden im Tagungsband eingefügt</w:t>
      </w:r>
      <w:r w:rsidRPr="00836E0F">
        <w:t>.</w:t>
      </w:r>
    </w:p>
    <w:p w14:paraId="28FB5688" w14:textId="77777777" w:rsidR="00537444" w:rsidRPr="00DF7E81" w:rsidRDefault="00537444" w:rsidP="00CB724E">
      <w:pPr>
        <w:pStyle w:val="berschrift2"/>
      </w:pPr>
      <w:bookmarkStart w:id="36" w:name="OLE_LINK22"/>
      <w:bookmarkStart w:id="37" w:name="OLE_LINK23"/>
      <w:bookmarkStart w:id="38" w:name="OLE_LINK21"/>
      <w:r w:rsidRPr="00DF7E81">
        <w:t>Text</w:t>
      </w:r>
    </w:p>
    <w:bookmarkEnd w:id="36"/>
    <w:bookmarkEnd w:id="37"/>
    <w:bookmarkEnd w:id="38"/>
    <w:p w14:paraId="4D3375A6" w14:textId="2A30756B" w:rsidR="00837810" w:rsidRPr="00836E0F" w:rsidRDefault="00837810" w:rsidP="00DA2A7F">
      <w:pPr>
        <w:pStyle w:val="Text"/>
      </w:pPr>
      <w:r w:rsidRPr="00DF7E81">
        <w:t>Der Text</w:t>
      </w:r>
      <w:r w:rsidR="00D35002" w:rsidRPr="00DF7E81">
        <w:t xml:space="preserve"> </w:t>
      </w:r>
      <w:r w:rsidRPr="00DF7E81">
        <w:t xml:space="preserve">wird in der </w:t>
      </w:r>
      <w:r w:rsidRPr="00836E0F">
        <w:t xml:space="preserve">Schriftart Arial, </w:t>
      </w:r>
      <w:r w:rsidR="00836E0F">
        <w:t>11</w:t>
      </w:r>
      <w:r w:rsidR="0068136E" w:rsidRPr="00836E0F">
        <w:t> </w:t>
      </w:r>
      <w:r w:rsidRPr="00836E0F">
        <w:t>p geschrieben und als Blocksatz formatiert. Der Zeilenabstand beträgt</w:t>
      </w:r>
      <w:r w:rsidR="00186E1A" w:rsidRPr="00836E0F">
        <w:t xml:space="preserve"> die</w:t>
      </w:r>
      <w:r w:rsidRPr="00836E0F">
        <w:t xml:space="preserve"> </w:t>
      </w:r>
      <w:r w:rsidR="004875F0" w:rsidRPr="00836E0F">
        <w:t>1,2-fache</w:t>
      </w:r>
      <w:r w:rsidRPr="00836E0F">
        <w:t xml:space="preserve"> Schriftgröße.</w:t>
      </w:r>
    </w:p>
    <w:p w14:paraId="4A353DC4" w14:textId="6C8E4032" w:rsidR="00FF363D" w:rsidRPr="002731F7" w:rsidRDefault="008D007C" w:rsidP="00DA2A7F">
      <w:pPr>
        <w:pStyle w:val="Text"/>
      </w:pPr>
      <w:r w:rsidRPr="002731F7">
        <w:t>Der Beitrag</w:t>
      </w:r>
      <w:r w:rsidR="00837810" w:rsidRPr="002731F7">
        <w:t xml:space="preserve"> soll</w:t>
      </w:r>
      <w:r w:rsidR="00186E1A" w:rsidRPr="002731F7">
        <w:t>te</w:t>
      </w:r>
      <w:r w:rsidR="00837810" w:rsidRPr="002731F7">
        <w:t xml:space="preserve"> e</w:t>
      </w:r>
      <w:r w:rsidR="00537444" w:rsidRPr="002731F7">
        <w:t xml:space="preserve">ine </w:t>
      </w:r>
      <w:r w:rsidR="00C21485" w:rsidRPr="002731F7">
        <w:t xml:space="preserve">maximale Länge </w:t>
      </w:r>
      <w:r w:rsidRPr="002731F7">
        <w:t xml:space="preserve">von </w:t>
      </w:r>
      <w:r w:rsidR="00FF363D" w:rsidRPr="002731F7">
        <w:t xml:space="preserve">12 Seiten </w:t>
      </w:r>
      <w:r w:rsidR="00537444" w:rsidRPr="002731F7">
        <w:t>nicht überschr</w:t>
      </w:r>
      <w:r w:rsidR="00837810" w:rsidRPr="002731F7">
        <w:t>ei</w:t>
      </w:r>
      <w:r w:rsidR="00537444" w:rsidRPr="002731F7">
        <w:t>ten</w:t>
      </w:r>
      <w:r w:rsidR="00D839FD" w:rsidRPr="002731F7">
        <w:t xml:space="preserve"> und eine gerade Gesamt-Seitenanzahl aufweisen</w:t>
      </w:r>
      <w:r w:rsidR="00537444" w:rsidRPr="002731F7">
        <w:t>. Die Überschriften</w:t>
      </w:r>
      <w:r w:rsidR="00F94FF3" w:rsidRPr="002731F7">
        <w:t>,</w:t>
      </w:r>
      <w:r w:rsidR="00142E31" w:rsidRPr="002731F7">
        <w:t xml:space="preserve"> der Text </w:t>
      </w:r>
      <w:r w:rsidR="00F94FF3" w:rsidRPr="002731F7">
        <w:t xml:space="preserve">sowie Beschriftungen und Formeln </w:t>
      </w:r>
      <w:r w:rsidR="00142E31" w:rsidRPr="002731F7">
        <w:t xml:space="preserve">sind </w:t>
      </w:r>
      <w:r w:rsidR="00935B6C" w:rsidRPr="002731F7">
        <w:t>gemäß</w:t>
      </w:r>
      <w:r w:rsidR="00142E31" w:rsidRPr="002731F7">
        <w:t xml:space="preserve"> Tabelle </w:t>
      </w:r>
      <w:r w:rsidR="00537444" w:rsidRPr="002731F7">
        <w:t xml:space="preserve">1 zu formatieren. </w:t>
      </w:r>
      <w:r w:rsidR="005C7BB2" w:rsidRPr="002731F7">
        <w:t>Wir bitten Sie</w:t>
      </w:r>
      <w:r w:rsidR="00741B8E" w:rsidRPr="002731F7">
        <w:t>,</w:t>
      </w:r>
      <w:r w:rsidR="005C7BB2" w:rsidRPr="002731F7">
        <w:t xml:space="preserve"> im Text entsprechende Verweise zu</w:t>
      </w:r>
      <w:r w:rsidR="00F94FF3" w:rsidRPr="002731F7">
        <w:t xml:space="preserve"> s</w:t>
      </w:r>
      <w:r w:rsidR="003606B3" w:rsidRPr="002731F7">
        <w:t>ämtliche</w:t>
      </w:r>
      <w:r w:rsidR="005C7BB2" w:rsidRPr="002731F7">
        <w:t xml:space="preserve">n </w:t>
      </w:r>
      <w:r w:rsidR="00F94FF3" w:rsidRPr="002731F7">
        <w:t>Formeln</w:t>
      </w:r>
      <w:r w:rsidR="001E69D7">
        <w:t xml:space="preserve"> (Gl. 1)</w:t>
      </w:r>
      <w:r w:rsidR="00537444" w:rsidRPr="002731F7">
        <w:t xml:space="preserve">, </w:t>
      </w:r>
      <w:r w:rsidR="003606B3" w:rsidRPr="002731F7">
        <w:t>Abbildungen (</w:t>
      </w:r>
      <w:r w:rsidR="00AE002E" w:rsidRPr="002731F7">
        <w:fldChar w:fldCharType="begin"/>
      </w:r>
      <w:r w:rsidR="00AE002E" w:rsidRPr="002731F7">
        <w:instrText xml:space="preserve"> REF _Ref325464270 \h </w:instrText>
      </w:r>
      <w:r w:rsidR="002731F7" w:rsidRPr="002731F7">
        <w:instrText xml:space="preserve"> \* MERGEFORMAT </w:instrText>
      </w:r>
      <w:r w:rsidR="00AE002E" w:rsidRPr="002731F7">
        <w:fldChar w:fldCharType="separate"/>
      </w:r>
      <w:r w:rsidR="00D8537A" w:rsidRPr="0054274A">
        <w:t xml:space="preserve">Abb. </w:t>
      </w:r>
      <w:r w:rsidR="00D8537A">
        <w:t>1</w:t>
      </w:r>
      <w:r w:rsidR="00AE002E" w:rsidRPr="002731F7">
        <w:fldChar w:fldCharType="end"/>
      </w:r>
      <w:r w:rsidR="003606B3" w:rsidRPr="002731F7">
        <w:t xml:space="preserve">), </w:t>
      </w:r>
      <w:bookmarkStart w:id="39" w:name="OLE_LINK57"/>
      <w:bookmarkStart w:id="40" w:name="OLE_LINK58"/>
      <w:r w:rsidR="00537444" w:rsidRPr="002731F7">
        <w:t>Tabel</w:t>
      </w:r>
      <w:r w:rsidR="003606B3" w:rsidRPr="002731F7">
        <w:t>len (</w:t>
      </w:r>
      <w:r w:rsidR="00D9336E" w:rsidRPr="002731F7">
        <w:fldChar w:fldCharType="begin"/>
      </w:r>
      <w:r w:rsidR="00D9336E" w:rsidRPr="002731F7">
        <w:instrText xml:space="preserve"> REF _Ref40182154 \h </w:instrText>
      </w:r>
      <w:r w:rsidR="002731F7" w:rsidRPr="002731F7">
        <w:instrText xml:space="preserve"> \* MERGEFORMAT </w:instrText>
      </w:r>
      <w:r w:rsidR="00D9336E" w:rsidRPr="002731F7">
        <w:fldChar w:fldCharType="separate"/>
      </w:r>
      <w:r w:rsidR="00D8537A">
        <w:rPr>
          <w:noProof/>
        </w:rPr>
        <w:t>Tab. 1</w:t>
      </w:r>
      <w:r w:rsidR="00D9336E" w:rsidRPr="002731F7">
        <w:fldChar w:fldCharType="end"/>
      </w:r>
      <w:r w:rsidR="003606B3" w:rsidRPr="002731F7">
        <w:t>)</w:t>
      </w:r>
      <w:r w:rsidR="00142E31" w:rsidRPr="002731F7">
        <w:t xml:space="preserve"> </w:t>
      </w:r>
      <w:bookmarkEnd w:id="39"/>
      <w:bookmarkEnd w:id="40"/>
      <w:r w:rsidR="00826653" w:rsidRPr="002731F7">
        <w:t>und Literaturzitate</w:t>
      </w:r>
      <w:r w:rsidR="005C7BB2" w:rsidRPr="002731F7">
        <w:t>n</w:t>
      </w:r>
      <w:r w:rsidR="00826653" w:rsidRPr="002731F7">
        <w:t xml:space="preserve"> </w:t>
      </w:r>
      <w:bookmarkStart w:id="41" w:name="OLE_LINK27"/>
      <w:bookmarkStart w:id="42" w:name="OLE_LINK28"/>
      <w:bookmarkStart w:id="43" w:name="OLE_LINK29"/>
      <w:r w:rsidR="00826653" w:rsidRPr="002731F7">
        <w:t>[Terzaghi, 1956]</w:t>
      </w:r>
      <w:r w:rsidR="00537444" w:rsidRPr="002731F7">
        <w:t xml:space="preserve"> </w:t>
      </w:r>
      <w:bookmarkEnd w:id="41"/>
      <w:bookmarkEnd w:id="42"/>
      <w:bookmarkEnd w:id="43"/>
      <w:r w:rsidR="00F94FF3" w:rsidRPr="002731F7">
        <w:t>anzuführen</w:t>
      </w:r>
      <w:r w:rsidR="00537444" w:rsidRPr="002731F7">
        <w:t>.</w:t>
      </w:r>
      <w:r w:rsidR="003606B3" w:rsidRPr="002731F7">
        <w:t xml:space="preserve"> </w:t>
      </w:r>
    </w:p>
    <w:p w14:paraId="778F6795" w14:textId="77777777" w:rsidR="0030407A" w:rsidRPr="002731F7" w:rsidRDefault="0030407A" w:rsidP="00DA2A7F">
      <w:pPr>
        <w:pStyle w:val="Text"/>
      </w:pPr>
    </w:p>
    <w:p w14:paraId="5385C819" w14:textId="77777777" w:rsidR="00FF363D" w:rsidRPr="002731F7" w:rsidRDefault="00FF363D" w:rsidP="00DA2A7F">
      <w:pPr>
        <w:pStyle w:val="Text"/>
      </w:pPr>
      <w:r w:rsidRPr="002731F7">
        <w:t>Bitte berücksichtigen Sie weiters die folgenden Hinweise für die Gestaltung des Beitrages:</w:t>
      </w:r>
    </w:p>
    <w:p w14:paraId="4E5A426B" w14:textId="77777777" w:rsidR="0030407A" w:rsidRPr="002731F7" w:rsidRDefault="0030407A" w:rsidP="003603C0">
      <w:pPr>
        <w:pStyle w:val="Aufzhlung"/>
      </w:pPr>
      <w:bookmarkStart w:id="44" w:name="OLE_LINK32"/>
      <w:bookmarkStart w:id="45" w:name="OLE_LINK33"/>
      <w:r w:rsidRPr="002731F7">
        <w:t>Wir bitten die Autoren, auf das Einfügen von Abschnittswechseln zu verzichten.</w:t>
      </w:r>
    </w:p>
    <w:p w14:paraId="77B2ECD1" w14:textId="77777777" w:rsidR="00E81E5D" w:rsidRPr="002731F7" w:rsidRDefault="00FF363D" w:rsidP="003603C0">
      <w:pPr>
        <w:pStyle w:val="Aufzhlung"/>
      </w:pPr>
      <w:r w:rsidRPr="002731F7">
        <w:t>Keine automatische Silbentrennung verwenden (dies ist bei jedem Rechner anders eingestellt!).</w:t>
      </w:r>
      <w:bookmarkEnd w:id="44"/>
      <w:bookmarkEnd w:id="45"/>
    </w:p>
    <w:p w14:paraId="263407FC" w14:textId="70D72DDE" w:rsidR="005A7A6E" w:rsidRPr="002731F7" w:rsidRDefault="00AE002E" w:rsidP="003603C0">
      <w:pPr>
        <w:pStyle w:val="Aufzhlung"/>
      </w:pPr>
      <w:r w:rsidRPr="002731F7">
        <w:t xml:space="preserve">Sämtliche Maßzahlen und deren Einheiten sind durch ein geschütztes Leerzeichen </w:t>
      </w:r>
      <w:r w:rsidR="005A7A6E" w:rsidRPr="002731F7">
        <w:t xml:space="preserve">zu </w:t>
      </w:r>
      <w:r w:rsidR="00CB724E" w:rsidRPr="002731F7">
        <w:t>verbind</w:t>
      </w:r>
      <w:r w:rsidR="005A7A6E" w:rsidRPr="002731F7">
        <w:t xml:space="preserve">en; dazu </w:t>
      </w:r>
      <w:r w:rsidR="00A84801" w:rsidRPr="002731F7">
        <w:t xml:space="preserve">setzen Sie den Cursor zwischen Ziffer und Einheit und </w:t>
      </w:r>
      <w:r w:rsidR="005A7A6E" w:rsidRPr="002731F7">
        <w:t>d</w:t>
      </w:r>
      <w:r w:rsidRPr="002731F7">
        <w:t>rücken gleichzeitig die Tasten: "</w:t>
      </w:r>
      <w:r w:rsidRPr="002731F7">
        <w:rPr>
          <w:i/>
        </w:rPr>
        <w:t>Strg</w:t>
      </w:r>
      <w:r w:rsidRPr="002731F7">
        <w:t>" + "</w:t>
      </w:r>
      <w:r w:rsidRPr="002731F7">
        <w:rPr>
          <w:i/>
        </w:rPr>
        <w:t>Shift</w:t>
      </w:r>
      <w:r w:rsidRPr="002731F7">
        <w:t>" + "</w:t>
      </w:r>
      <w:r w:rsidRPr="002731F7">
        <w:rPr>
          <w:i/>
        </w:rPr>
        <w:t>Leertaste</w:t>
      </w:r>
      <w:r w:rsidRPr="002731F7">
        <w:t>"</w:t>
      </w:r>
      <w:r w:rsidR="005A7A6E" w:rsidRPr="002731F7">
        <w:t xml:space="preserve">. </w:t>
      </w:r>
    </w:p>
    <w:p w14:paraId="35232457" w14:textId="77777777" w:rsidR="00AE002E" w:rsidRPr="00836E0F" w:rsidRDefault="005A7A6E" w:rsidP="003603C0">
      <w:pPr>
        <w:pStyle w:val="Aufzhlung"/>
        <w:rPr>
          <w:bCs/>
        </w:rPr>
      </w:pPr>
      <w:r w:rsidRPr="002731F7">
        <w:t>Hinweis: Durch Aktivierung aller Absatzmarken</w:t>
      </w:r>
      <w:r w:rsidRPr="00836E0F">
        <w:rPr>
          <w:bCs/>
        </w:rPr>
        <w:t xml:space="preserve"> (Zeichen "¶" in der oberen Schaltfläche) wird das unsichtbare Steuerzeichen mit "º" angezeigt,</w:t>
      </w:r>
      <w:r w:rsidR="00AE002E" w:rsidRPr="00836E0F">
        <w:rPr>
          <w:bCs/>
        </w:rPr>
        <w:t xml:space="preserve"> z.B. </w:t>
      </w:r>
      <w:r w:rsidR="00FE362D" w:rsidRPr="00836E0F">
        <w:rPr>
          <w:bCs/>
        </w:rPr>
        <w:t>"</w:t>
      </w:r>
      <w:r w:rsidR="00AE002E" w:rsidRPr="00836E0F">
        <w:rPr>
          <w:bCs/>
        </w:rPr>
        <w:t>11,3°cm.</w:t>
      </w:r>
      <w:r w:rsidRPr="00836E0F">
        <w:rPr>
          <w:bCs/>
        </w:rPr>
        <w:t>¶</w:t>
      </w:r>
      <w:r w:rsidR="00FE362D" w:rsidRPr="00836E0F">
        <w:rPr>
          <w:bCs/>
        </w:rPr>
        <w:t>“</w:t>
      </w:r>
    </w:p>
    <w:p w14:paraId="5B8CDEF1" w14:textId="7BAFBF39" w:rsidR="005A6986" w:rsidRDefault="00FF363D" w:rsidP="00DA5BC5">
      <w:pPr>
        <w:pStyle w:val="Aufzhlung"/>
      </w:pPr>
      <w:r w:rsidRPr="00DF7E81">
        <w:t>WORD- und PDF-Dateien nicht sperren oder schützen (Nachbearbeitung und Paginierung müssen möglich sein)</w:t>
      </w:r>
      <w:r w:rsidR="005A7A6E">
        <w:t>.</w:t>
      </w:r>
      <w:r w:rsidR="001E69D7">
        <w:t xml:space="preserve"> </w:t>
      </w:r>
      <w:r w:rsidR="005A6986">
        <w:t xml:space="preserve">Beachten Sie </w:t>
      </w:r>
      <w:r w:rsidR="001E69D7">
        <w:t xml:space="preserve">bitte Abschnitt </w:t>
      </w:r>
      <w:r w:rsidR="001E69D7">
        <w:fldChar w:fldCharType="begin"/>
      </w:r>
      <w:r w:rsidR="001E69D7">
        <w:instrText xml:space="preserve"> REF _Ref229669634 \r \h </w:instrText>
      </w:r>
      <w:r w:rsidR="001E69D7">
        <w:fldChar w:fldCharType="separate"/>
      </w:r>
      <w:r w:rsidR="00D8537A">
        <w:t>3.1</w:t>
      </w:r>
      <w:r w:rsidR="001E69D7">
        <w:fldChar w:fldCharType="end"/>
      </w:r>
      <w:r w:rsidR="001E69D7">
        <w:t xml:space="preserve"> </w:t>
      </w:r>
      <w:r w:rsidR="005A6986">
        <w:t>bei der Benennung der Dateien.</w:t>
      </w:r>
    </w:p>
    <w:p w14:paraId="51430382" w14:textId="77777777" w:rsidR="00186E1A" w:rsidRPr="00DF7E81" w:rsidRDefault="00186E1A" w:rsidP="00CB724E">
      <w:pPr>
        <w:pStyle w:val="berschrift2"/>
      </w:pPr>
      <w:r w:rsidRPr="00DF7E81">
        <w:t>Literaturangaben</w:t>
      </w:r>
    </w:p>
    <w:p w14:paraId="12EA7296" w14:textId="77777777" w:rsidR="00186E1A" w:rsidRPr="00DF7E81" w:rsidRDefault="00186E1A" w:rsidP="00DA2A7F">
      <w:pPr>
        <w:pStyle w:val="Text"/>
      </w:pPr>
      <w:r w:rsidRPr="00DF7E81">
        <w:t xml:space="preserve">Die </w:t>
      </w:r>
      <w:bookmarkStart w:id="46" w:name="OLE_LINK24"/>
      <w:bookmarkStart w:id="47" w:name="OLE_LINK25"/>
      <w:bookmarkStart w:id="48" w:name="OLE_LINK26"/>
      <w:r w:rsidRPr="00DF7E81">
        <w:t>Literaturangaben</w:t>
      </w:r>
      <w:bookmarkEnd w:id="46"/>
      <w:bookmarkEnd w:id="47"/>
      <w:bookmarkEnd w:id="48"/>
      <w:r w:rsidRPr="00DF7E81">
        <w:t xml:space="preserve"> im Text erfolgen </w:t>
      </w:r>
      <w:r w:rsidR="003C44AE">
        <w:t>über Nennung von</w:t>
      </w:r>
      <w:r w:rsidRPr="00DF7E81">
        <w:t xml:space="preserve"> Autor und Jahreszahl ohne fortlaufende Nummerierung, z.B.</w:t>
      </w:r>
      <w:r w:rsidR="0041467E" w:rsidRPr="00DF7E81">
        <w:t xml:space="preserve"> </w:t>
      </w:r>
      <w:bookmarkStart w:id="49" w:name="OLE_LINK50"/>
      <w:bookmarkStart w:id="50" w:name="OLE_LINK51"/>
      <w:r w:rsidR="000A6969" w:rsidRPr="00DF7E81">
        <w:t xml:space="preserve">[Müller et al., </w:t>
      </w:r>
      <w:r w:rsidR="004640F8" w:rsidRPr="00DF7E81">
        <w:t>2011</w:t>
      </w:r>
      <w:r w:rsidR="000A6969" w:rsidRPr="00DF7E81">
        <w:t>]</w:t>
      </w:r>
      <w:bookmarkEnd w:id="49"/>
      <w:bookmarkEnd w:id="50"/>
      <w:r w:rsidR="000A6969" w:rsidRPr="00DF7E81">
        <w:t xml:space="preserve">. Sie beziehen sich auf die </w:t>
      </w:r>
      <w:r w:rsidR="0030407A" w:rsidRPr="00DF7E81">
        <w:t>alphabetisch</w:t>
      </w:r>
      <w:r w:rsidR="0030407A">
        <w:t xml:space="preserve"> sortierten</w:t>
      </w:r>
      <w:r w:rsidR="0030407A" w:rsidRPr="00DF7E81">
        <w:t xml:space="preserve"> </w:t>
      </w:r>
      <w:r w:rsidR="000A6969" w:rsidRPr="00DF7E81">
        <w:t>Literaturzitate bzw. Projektreferenzen</w:t>
      </w:r>
      <w:r w:rsidR="0030407A">
        <w:t xml:space="preserve"> (bei Beschreibungen aus der Baupraxis) </w:t>
      </w:r>
      <w:r w:rsidR="000A6969" w:rsidRPr="00DF7E81">
        <w:t>auf der letzten Seite Ihres Beitrags</w:t>
      </w:r>
      <w:r w:rsidR="003C44AE">
        <w:t xml:space="preserve"> siehe </w:t>
      </w:r>
      <w:r w:rsidR="003C44AE" w:rsidRPr="006F3106">
        <w:t>Seite 6,</w:t>
      </w:r>
      <w:r w:rsidR="003C44AE">
        <w:t xml:space="preserve"> Überschrift “Literatur“ </w:t>
      </w:r>
      <w:r w:rsidR="0041467E" w:rsidRPr="00DF7E81">
        <w:t>[Terzaghi, 1956]</w:t>
      </w:r>
      <w:r w:rsidR="000A6969" w:rsidRPr="00DF7E81">
        <w:t>.</w:t>
      </w:r>
    </w:p>
    <w:p w14:paraId="473AAE99" w14:textId="77777777" w:rsidR="00537444" w:rsidRPr="00DF7E81" w:rsidRDefault="00537444" w:rsidP="00CB724E">
      <w:pPr>
        <w:pStyle w:val="berschrift1"/>
      </w:pPr>
      <w:r w:rsidRPr="00DF7E81">
        <w:t>A</w:t>
      </w:r>
      <w:r w:rsidR="007F1600" w:rsidRPr="00DF7E81">
        <w:t>b</w:t>
      </w:r>
      <w:r w:rsidRPr="00DF7E81">
        <w:t>bildungen</w:t>
      </w:r>
      <w:r w:rsidR="00DA170B" w:rsidRPr="00DF7E81">
        <w:t xml:space="preserve"> und TAbellen</w:t>
      </w:r>
    </w:p>
    <w:p w14:paraId="3148EFB6" w14:textId="1E5440BE" w:rsidR="00537444" w:rsidRPr="00DF7E81" w:rsidRDefault="00DA170B" w:rsidP="00CB724E">
      <w:pPr>
        <w:pStyle w:val="berschrift2"/>
      </w:pPr>
      <w:r w:rsidRPr="00DF7E81">
        <w:t xml:space="preserve">Anordnung </w:t>
      </w:r>
      <w:r w:rsidR="008335C6" w:rsidRPr="00DF7E81">
        <w:t>und Beschriftung</w:t>
      </w:r>
    </w:p>
    <w:p w14:paraId="467A90AE" w14:textId="530D42E3" w:rsidR="00A41933" w:rsidRPr="00DF7E81" w:rsidRDefault="00B349D8" w:rsidP="00DA2A7F">
      <w:pPr>
        <w:pStyle w:val="Text"/>
      </w:pPr>
      <w:r w:rsidRPr="00DF7E81">
        <w:t xml:space="preserve">Bitte </w:t>
      </w:r>
      <w:r w:rsidR="00A319A7" w:rsidRPr="00DF7E81">
        <w:t xml:space="preserve">platzieren </w:t>
      </w:r>
      <w:r w:rsidRPr="00DF7E81">
        <w:t xml:space="preserve">Sie </w:t>
      </w:r>
      <w:r w:rsidR="00A319A7" w:rsidRPr="00DF7E81">
        <w:t xml:space="preserve">Abbildungen und Tabellen an den entsprechenden Stellen </w:t>
      </w:r>
      <w:r w:rsidR="000959E7">
        <w:t xml:space="preserve">im </w:t>
      </w:r>
      <w:r w:rsidR="000959E7" w:rsidRPr="00DF7E81">
        <w:t>Text</w:t>
      </w:r>
      <w:r w:rsidR="000959E7">
        <w:t>,</w:t>
      </w:r>
      <w:r w:rsidR="000959E7" w:rsidRPr="00DF7E81">
        <w:t xml:space="preserve"> </w:t>
      </w:r>
      <w:r w:rsidR="00A319A7" w:rsidRPr="00DF7E81">
        <w:t>möglichst zentrisch und nicht gesammelt am Ende des Beitrages.</w:t>
      </w:r>
    </w:p>
    <w:p w14:paraId="670D399A" w14:textId="77777777" w:rsidR="00537444" w:rsidRPr="00DF7E81" w:rsidRDefault="00DA170B" w:rsidP="00CB724E">
      <w:pPr>
        <w:pStyle w:val="berschrift3"/>
      </w:pPr>
      <w:bookmarkStart w:id="51" w:name="OLE_LINK55"/>
      <w:bookmarkStart w:id="52" w:name="OLE_LINK56"/>
      <w:r w:rsidRPr="00DF7E81">
        <w:t>Abbildungen und Diagramme</w:t>
      </w:r>
    </w:p>
    <w:bookmarkEnd w:id="51"/>
    <w:bookmarkEnd w:id="52"/>
    <w:p w14:paraId="0167B359" w14:textId="71275154" w:rsidR="00A319A7" w:rsidRPr="00836E0F" w:rsidRDefault="00A319A7" w:rsidP="00B97A6D">
      <w:pPr>
        <w:pStyle w:val="Aufzhlung"/>
      </w:pPr>
      <w:r w:rsidRPr="00DF7E81">
        <w:t xml:space="preserve">Bitte </w:t>
      </w:r>
      <w:r w:rsidRPr="00836E0F">
        <w:t xml:space="preserve">fügen Sie alle Abbildungen und Fotos </w:t>
      </w:r>
      <w:r w:rsidR="00B97A6D">
        <w:t>in hoher Q</w:t>
      </w:r>
      <w:r w:rsidR="00B97A6D" w:rsidRPr="00836E0F">
        <w:t>ualit</w:t>
      </w:r>
      <w:r w:rsidR="00B97A6D">
        <w:t>ät</w:t>
      </w:r>
      <w:r w:rsidR="00B97A6D" w:rsidRPr="00836E0F">
        <w:t xml:space="preserve"> </w:t>
      </w:r>
      <w:r w:rsidR="00B97A6D">
        <w:t>(</w:t>
      </w:r>
      <w:r w:rsidRPr="00836E0F">
        <w:t xml:space="preserve">Auflösung </w:t>
      </w:r>
      <w:r w:rsidRPr="00B97A6D">
        <w:rPr>
          <w:rFonts w:cs="Arial"/>
        </w:rPr>
        <w:t xml:space="preserve">≥ </w:t>
      </w:r>
      <w:r w:rsidRPr="00836E0F">
        <w:t>300 dpi</w:t>
      </w:r>
      <w:r w:rsidR="00B97A6D">
        <w:t>) und vorzugsweise in</w:t>
      </w:r>
      <w:r w:rsidR="00B97A6D" w:rsidRPr="00B97A6D">
        <w:t xml:space="preserve"> </w:t>
      </w:r>
      <w:r w:rsidR="00B97A6D">
        <w:t>Farbe ein</w:t>
      </w:r>
      <w:r w:rsidRPr="00836E0F">
        <w:t>.</w:t>
      </w:r>
    </w:p>
    <w:p w14:paraId="02580E1D" w14:textId="3B80DD5B" w:rsidR="00537444" w:rsidRDefault="000B72B6" w:rsidP="003603C0">
      <w:pPr>
        <w:pStyle w:val="Aufzhlung"/>
      </w:pPr>
      <w:r w:rsidRPr="00836E0F">
        <w:lastRenderedPageBreak/>
        <w:t>Sämtliche Abbildungen sind unterhalb mit einer numm</w:t>
      </w:r>
      <w:r w:rsidR="00741B8E" w:rsidRPr="00836E0F">
        <w:t>erierten Abbildungsbeschriftung</w:t>
      </w:r>
      <w:r w:rsidRPr="00836E0F">
        <w:t xml:space="preserve"> zu versehen</w:t>
      </w:r>
      <w:r w:rsidR="00F17B1A" w:rsidRPr="00836E0F">
        <w:t xml:space="preserve"> (im Format</w:t>
      </w:r>
      <w:r w:rsidR="00A13C1B" w:rsidRPr="00836E0F">
        <w:t xml:space="preserve"> „</w:t>
      </w:r>
      <w:r w:rsidR="00B74338" w:rsidRPr="00836E0F">
        <w:t>Abbildungsbeschriftung</w:t>
      </w:r>
      <w:r w:rsidR="00A13C1B" w:rsidRPr="00836E0F">
        <w:t>“</w:t>
      </w:r>
      <w:r w:rsidR="00F17B1A" w:rsidRPr="00836E0F">
        <w:t>)</w:t>
      </w:r>
      <w:r w:rsidRPr="00836E0F">
        <w:t>.</w:t>
      </w:r>
      <w:r w:rsidR="00FF363D" w:rsidRPr="00836E0F">
        <w:t xml:space="preserve"> I</w:t>
      </w:r>
      <w:r w:rsidR="0068425A" w:rsidRPr="00836E0F">
        <w:t xml:space="preserve">m Text </w:t>
      </w:r>
      <w:r w:rsidR="004875F0" w:rsidRPr="00836E0F">
        <w:t>sind</w:t>
      </w:r>
      <w:r w:rsidR="00FF363D" w:rsidRPr="00836E0F">
        <w:t xml:space="preserve"> </w:t>
      </w:r>
      <w:r w:rsidR="0068425A" w:rsidRPr="00836E0F">
        <w:t>eine</w:t>
      </w:r>
      <w:r w:rsidR="0068425A" w:rsidRPr="00DF7E81">
        <w:t xml:space="preserve"> Beschreibung und ei</w:t>
      </w:r>
      <w:r w:rsidR="001C0A2F" w:rsidRPr="00DF7E81">
        <w:t xml:space="preserve">n entsprechender Verweis </w:t>
      </w:r>
      <w:r w:rsidR="007F1600" w:rsidRPr="00DF7E81">
        <w:t xml:space="preserve">(siehe </w:t>
      </w:r>
      <w:r w:rsidR="002339FD" w:rsidRPr="00DF7E81">
        <w:fldChar w:fldCharType="begin"/>
      </w:r>
      <w:r w:rsidR="002339FD" w:rsidRPr="00DF7E81">
        <w:instrText xml:space="preserve"> REF _Ref325464270 \h </w:instrText>
      </w:r>
      <w:r w:rsidR="002339FD" w:rsidRPr="00DF7E81">
        <w:fldChar w:fldCharType="separate"/>
      </w:r>
      <w:r w:rsidR="00D8537A" w:rsidRPr="0054274A">
        <w:t xml:space="preserve">Abb. </w:t>
      </w:r>
      <w:r w:rsidR="00D8537A">
        <w:rPr>
          <w:noProof/>
        </w:rPr>
        <w:t>1</w:t>
      </w:r>
      <w:r w:rsidR="002339FD" w:rsidRPr="00DF7E81">
        <w:fldChar w:fldCharType="end"/>
      </w:r>
      <w:r w:rsidR="007F1600" w:rsidRPr="00DF7E81">
        <w:t>)</w:t>
      </w:r>
      <w:r w:rsidR="0068425A" w:rsidRPr="00DF7E81">
        <w:t xml:space="preserve"> anzuführen.</w:t>
      </w:r>
    </w:p>
    <w:p w14:paraId="522E0AC6" w14:textId="77093B37" w:rsidR="00D76EA7" w:rsidRPr="00DF7E81" w:rsidRDefault="00D76EA7" w:rsidP="003603C0">
      <w:pPr>
        <w:pStyle w:val="Aufzhlung"/>
      </w:pPr>
      <w:r w:rsidRPr="0054274A">
        <w:t xml:space="preserve">Mehrzeilige Abbildungsbeschriftung sind linksbündig auszurichten; </w:t>
      </w:r>
      <w:r>
        <w:t>e</w:t>
      </w:r>
      <w:r w:rsidRPr="00604D0D">
        <w:t>inzeilige Beschriftungen sind bei Abbildungen und Tabellen zu zentrieren.</w:t>
      </w:r>
    </w:p>
    <w:p w14:paraId="07222B88" w14:textId="76C8952F" w:rsidR="002339FD" w:rsidRPr="00DF7E81" w:rsidRDefault="00DA170B" w:rsidP="003603C0">
      <w:pPr>
        <w:pStyle w:val="Aufzhlung"/>
      </w:pPr>
      <w:r w:rsidRPr="00DF7E81">
        <w:t>Es empfiehlt sich bei komplexeren Diagrammen entweder Farben mit höherem K</w:t>
      </w:r>
      <w:r w:rsidR="00741B8E">
        <w:t>ontrastunterschied zu verwenden</w:t>
      </w:r>
      <w:r w:rsidRPr="00DF7E81">
        <w:t xml:space="preserve"> bzw. grundsätzlich eine Unterscheidung nach Symbolen vorzunehmen.</w:t>
      </w:r>
    </w:p>
    <w:p w14:paraId="44ECB9D6" w14:textId="32959C7B" w:rsidR="002339FD" w:rsidRPr="00DF7E81" w:rsidRDefault="002A53AE" w:rsidP="0054274A">
      <w:pPr>
        <w:pStyle w:val="Abbildung"/>
      </w:pPr>
      <w:r w:rsidRPr="000959E7">
        <w:drawing>
          <wp:inline distT="0" distB="0" distL="0" distR="0" wp14:anchorId="76119C6F" wp14:editId="4867D703">
            <wp:extent cx="2277373" cy="1256481"/>
            <wp:effectExtent l="0" t="0" r="8890" b="1270"/>
            <wp:docPr id="1" name="Grafik 1" descr="2017-10-18_graph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7-10-18_graphic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546" cy="128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D0D">
        <w:t xml:space="preserve">      </w:t>
      </w:r>
      <w:r w:rsidR="00604D0D">
        <w:drawing>
          <wp:inline distT="0" distB="0" distL="0" distR="0" wp14:anchorId="0A16FF6B" wp14:editId="2F516019">
            <wp:extent cx="2555126" cy="986550"/>
            <wp:effectExtent l="0" t="0" r="0" b="444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293" cy="1013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22580" w14:textId="2A028341" w:rsidR="002339FD" w:rsidRDefault="002339FD" w:rsidP="00604D0D">
      <w:pPr>
        <w:pStyle w:val="Abbildungsbeschriftungmehrzeilig"/>
      </w:pPr>
      <w:bookmarkStart w:id="53" w:name="_Ref325464270"/>
      <w:r w:rsidRPr="0054274A">
        <w:t xml:space="preserve">Abb. </w:t>
      </w:r>
      <w:r w:rsidR="000D1BB1">
        <w:fldChar w:fldCharType="begin"/>
      </w:r>
      <w:r w:rsidR="000D1BB1">
        <w:instrText xml:space="preserve"> SEQ Abb. \* ARABIC </w:instrText>
      </w:r>
      <w:r w:rsidR="000D1BB1">
        <w:fldChar w:fldCharType="separate"/>
      </w:r>
      <w:r w:rsidR="00D8537A">
        <w:rPr>
          <w:noProof/>
        </w:rPr>
        <w:t>1</w:t>
      </w:r>
      <w:r w:rsidR="000D1BB1">
        <w:rPr>
          <w:noProof/>
        </w:rPr>
        <w:fldChar w:fldCharType="end"/>
      </w:r>
      <w:bookmarkEnd w:id="53"/>
      <w:r w:rsidR="00E81E5D" w:rsidRPr="0054274A">
        <w:t>:</w:t>
      </w:r>
      <w:r w:rsidRPr="0054274A">
        <w:tab/>
      </w:r>
      <w:r w:rsidR="002A3417" w:rsidRPr="0054274A">
        <w:t xml:space="preserve">Mehrzeilige </w:t>
      </w:r>
      <w:r w:rsidR="008B64D2" w:rsidRPr="0054274A">
        <w:t>Abbildungsbeschriftung</w:t>
      </w:r>
      <w:r w:rsidR="002A53AE" w:rsidRPr="0054274A">
        <w:t xml:space="preserve"> </w:t>
      </w:r>
      <w:r w:rsidR="002A3417" w:rsidRPr="0054274A">
        <w:t>sind linksbündig</w:t>
      </w:r>
      <w:r w:rsidR="00934414" w:rsidRPr="0054274A">
        <w:t xml:space="preserve"> auszurichten; </w:t>
      </w:r>
      <w:r w:rsidR="0054274A" w:rsidRPr="00836E0F">
        <w:t>zwei Abb</w:t>
      </w:r>
      <w:r w:rsidR="0054274A">
        <w:t>ildungen</w:t>
      </w:r>
      <w:r w:rsidR="0054274A" w:rsidRPr="00836E0F">
        <w:t xml:space="preserve"> nebeneinander</w:t>
      </w:r>
      <w:r w:rsidR="0054274A">
        <w:t xml:space="preserve"> mit Beschreibung „Links, </w:t>
      </w:r>
      <w:r w:rsidR="00A12809">
        <w:t>(</w:t>
      </w:r>
      <w:r w:rsidR="0054274A">
        <w:t>li</w:t>
      </w:r>
      <w:r w:rsidR="00A12809">
        <w:t>.)</w:t>
      </w:r>
      <w:r w:rsidR="0054274A">
        <w:t>“ und „Rechts</w:t>
      </w:r>
      <w:r w:rsidR="00A12809">
        <w:t>, (</w:t>
      </w:r>
      <w:proofErr w:type="spellStart"/>
      <w:r w:rsidR="00A12809">
        <w:t>re</w:t>
      </w:r>
      <w:proofErr w:type="spellEnd"/>
      <w:r w:rsidR="00A12809">
        <w:t>.)</w:t>
      </w:r>
      <w:r w:rsidR="0054274A">
        <w:t>“</w:t>
      </w:r>
      <w:r w:rsidR="0054274A" w:rsidRPr="00836E0F">
        <w:t xml:space="preserve"> sind möglich</w:t>
      </w:r>
      <w:r w:rsidR="00D76EA7">
        <w:t>.</w:t>
      </w:r>
    </w:p>
    <w:p w14:paraId="0F85694F" w14:textId="4C1834A1" w:rsidR="00536DC9" w:rsidRPr="00DF7E81" w:rsidRDefault="00536DC9" w:rsidP="00CB724E">
      <w:pPr>
        <w:pStyle w:val="berschrift3"/>
      </w:pPr>
      <w:r w:rsidRPr="00DF7E81">
        <w:t>T</w:t>
      </w:r>
      <w:r w:rsidR="007F1600" w:rsidRPr="00DF7E81">
        <w:t>a</w:t>
      </w:r>
      <w:r w:rsidRPr="00DF7E81">
        <w:t>bellen</w:t>
      </w:r>
    </w:p>
    <w:p w14:paraId="0C25ABF5" w14:textId="30744103" w:rsidR="00536DC9" w:rsidRDefault="00536DC9" w:rsidP="00DA2A7F">
      <w:pPr>
        <w:pStyle w:val="Text"/>
      </w:pPr>
      <w:r w:rsidRPr="00DF7E81">
        <w:t xml:space="preserve">Tabellenüberschriften </w:t>
      </w:r>
      <w:r w:rsidR="00D56DEC" w:rsidRPr="00DF7E81">
        <w:t xml:space="preserve">sind jeweils </w:t>
      </w:r>
      <w:r w:rsidRPr="00DF7E81">
        <w:t>oberhalb der Tabelle</w:t>
      </w:r>
      <w:r w:rsidR="00D56DEC" w:rsidRPr="00DF7E81">
        <w:t xml:space="preserve"> </w:t>
      </w:r>
      <w:r w:rsidR="003B04DF" w:rsidRPr="00DF7E81">
        <w:t xml:space="preserve">in der </w:t>
      </w:r>
      <w:bookmarkStart w:id="54" w:name="OLE_LINK63"/>
      <w:bookmarkStart w:id="55" w:name="OLE_LINK64"/>
      <w:bookmarkStart w:id="56" w:name="OLE_LINK65"/>
      <w:r w:rsidR="003B04DF" w:rsidRPr="00DF7E81">
        <w:t>Formatvorlage</w:t>
      </w:r>
      <w:bookmarkEnd w:id="54"/>
      <w:bookmarkEnd w:id="55"/>
      <w:bookmarkEnd w:id="56"/>
      <w:r w:rsidR="003B04DF" w:rsidRPr="00DF7E81">
        <w:t xml:space="preserve"> „Tabellenbeschriftung“ </w:t>
      </w:r>
      <w:r w:rsidR="00D56DEC" w:rsidRPr="00DF7E81">
        <w:t>anzuordnen (</w:t>
      </w:r>
      <w:r w:rsidR="00B83F95">
        <w:t xml:space="preserve">Formatierung einzeilig oder mehrzeilig </w:t>
      </w:r>
      <w:r w:rsidR="003B04DF">
        <w:t xml:space="preserve">siehe </w:t>
      </w:r>
      <w:r w:rsidR="00D9336E">
        <w:fldChar w:fldCharType="begin"/>
      </w:r>
      <w:r w:rsidR="00D9336E">
        <w:instrText xml:space="preserve"> REF _Ref40182154 \h </w:instrText>
      </w:r>
      <w:r w:rsidR="00D9336E">
        <w:fldChar w:fldCharType="separate"/>
      </w:r>
      <w:r w:rsidR="00D8537A">
        <w:t xml:space="preserve">Tab. </w:t>
      </w:r>
      <w:r w:rsidR="00D8537A">
        <w:rPr>
          <w:noProof/>
        </w:rPr>
        <w:t>1</w:t>
      </w:r>
      <w:r w:rsidR="00D9336E">
        <w:fldChar w:fldCharType="end"/>
      </w:r>
      <w:r w:rsidR="00D9336E">
        <w:t xml:space="preserve"> und</w:t>
      </w:r>
      <w:r w:rsidR="001E69D7">
        <w:t xml:space="preserve"> </w:t>
      </w:r>
      <w:r w:rsidR="001E69D7">
        <w:fldChar w:fldCharType="begin"/>
      </w:r>
      <w:r w:rsidR="001E69D7">
        <w:instrText xml:space="preserve"> REF _Ref229675580 \h </w:instrText>
      </w:r>
      <w:r w:rsidR="001E69D7">
        <w:fldChar w:fldCharType="separate"/>
      </w:r>
      <w:r w:rsidR="00D8537A">
        <w:t xml:space="preserve">Tab. </w:t>
      </w:r>
      <w:r w:rsidR="00D8537A">
        <w:rPr>
          <w:noProof/>
        </w:rPr>
        <w:t>2</w:t>
      </w:r>
      <w:r w:rsidR="001E69D7">
        <w:fldChar w:fldCharType="end"/>
      </w:r>
      <w:r w:rsidR="00D56DEC" w:rsidRPr="00DF7E81">
        <w:t>)</w:t>
      </w:r>
      <w:r w:rsidR="00C32B3D" w:rsidRPr="00DF7E81">
        <w:t>.</w:t>
      </w:r>
    </w:p>
    <w:p w14:paraId="1C428895" w14:textId="795F7864" w:rsidR="001F36CB" w:rsidRPr="0054274A" w:rsidRDefault="008148AA" w:rsidP="008148AA">
      <w:pPr>
        <w:pStyle w:val="Tabellenbeschriftungmehrzeilig"/>
      </w:pPr>
      <w:bookmarkStart w:id="57" w:name="_Ref40182154"/>
      <w:bookmarkStart w:id="58" w:name="_Hlk229670826"/>
      <w:r>
        <w:t xml:space="preserve">Tab. </w:t>
      </w:r>
      <w:r>
        <w:fldChar w:fldCharType="begin"/>
      </w:r>
      <w:r>
        <w:instrText xml:space="preserve"> SEQ Tab. \* ARABIC </w:instrText>
      </w:r>
      <w:r>
        <w:fldChar w:fldCharType="separate"/>
      </w:r>
      <w:r w:rsidR="00D8537A">
        <w:t>1</w:t>
      </w:r>
      <w:r>
        <w:fldChar w:fldCharType="end"/>
      </w:r>
      <w:bookmarkEnd w:id="57"/>
      <w:r w:rsidR="001F36CB" w:rsidRPr="0054274A">
        <w:t>:</w:t>
      </w:r>
      <w:r w:rsidR="001F36CB" w:rsidRPr="0054274A">
        <w:tab/>
      </w:r>
      <w:bookmarkEnd w:id="58"/>
      <w:r w:rsidR="001F36CB" w:rsidRPr="0054274A">
        <w:t>Zusammenfassung der verschiedenen Schriftarten der Formate mit ihren wichtigsten Merkmalen</w:t>
      </w:r>
      <w:r w:rsidR="002A3417" w:rsidRPr="0054274A">
        <w:t xml:space="preserve"> (mehrzeilige Tabellenbeschriftung linksbündig)</w:t>
      </w:r>
      <w:r w:rsidR="00E02744">
        <w:t>.</w:t>
      </w: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2503"/>
        <w:gridCol w:w="1154"/>
        <w:gridCol w:w="829"/>
        <w:gridCol w:w="1102"/>
        <w:gridCol w:w="1472"/>
        <w:gridCol w:w="1330"/>
        <w:gridCol w:w="1238"/>
      </w:tblGrid>
      <w:tr w:rsidR="001F36CB" w:rsidRPr="00DF7E81" w14:paraId="644B3D34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  <w:hideMark/>
          </w:tcPr>
          <w:p w14:paraId="3F7E86E8" w14:textId="77777777" w:rsidR="001F36CB" w:rsidRPr="000959E7" w:rsidRDefault="001F36CB" w:rsidP="001B3557">
            <w:pPr>
              <w:pStyle w:val="Tabellentext"/>
              <w:jc w:val="left"/>
            </w:pPr>
            <w:r w:rsidRPr="000959E7">
              <w:t>Format</w:t>
            </w:r>
          </w:p>
        </w:tc>
        <w:tc>
          <w:tcPr>
            <w:tcW w:w="1155" w:type="dxa"/>
            <w:noWrap/>
            <w:vAlign w:val="center"/>
            <w:hideMark/>
          </w:tcPr>
          <w:p w14:paraId="740A56C2" w14:textId="77777777" w:rsidR="001F36CB" w:rsidRPr="000959E7" w:rsidRDefault="001F36CB" w:rsidP="000959E7">
            <w:pPr>
              <w:pStyle w:val="Tabellentext"/>
            </w:pPr>
            <w:r w:rsidRPr="000959E7">
              <w:t>Schriftart</w:t>
            </w:r>
          </w:p>
        </w:tc>
        <w:tc>
          <w:tcPr>
            <w:tcW w:w="830" w:type="dxa"/>
            <w:noWrap/>
            <w:vAlign w:val="center"/>
            <w:hideMark/>
          </w:tcPr>
          <w:p w14:paraId="4BAF4092" w14:textId="77777777" w:rsidR="001F36CB" w:rsidRPr="000959E7" w:rsidRDefault="001F36CB" w:rsidP="000959E7">
            <w:pPr>
              <w:pStyle w:val="Tabellentext"/>
            </w:pPr>
            <w:r w:rsidRPr="000959E7">
              <w:t>Größe</w:t>
            </w:r>
          </w:p>
        </w:tc>
        <w:tc>
          <w:tcPr>
            <w:tcW w:w="1103" w:type="dxa"/>
            <w:noWrap/>
            <w:vAlign w:val="center"/>
            <w:hideMark/>
          </w:tcPr>
          <w:p w14:paraId="1D4CF0B1" w14:textId="77777777" w:rsidR="001F36CB" w:rsidRPr="000959E7" w:rsidRDefault="001F36CB" w:rsidP="000959E7">
            <w:pPr>
              <w:pStyle w:val="Tabellentext"/>
            </w:pPr>
            <w:r w:rsidRPr="000959E7">
              <w:t>Stärke</w:t>
            </w:r>
          </w:p>
        </w:tc>
        <w:tc>
          <w:tcPr>
            <w:tcW w:w="1469" w:type="dxa"/>
            <w:noWrap/>
            <w:vAlign w:val="center"/>
            <w:hideMark/>
          </w:tcPr>
          <w:p w14:paraId="2BBA6D00" w14:textId="77777777" w:rsidR="001F36CB" w:rsidRPr="000959E7" w:rsidRDefault="001F36CB" w:rsidP="000959E7">
            <w:pPr>
              <w:pStyle w:val="Tabellentext"/>
            </w:pPr>
            <w:r w:rsidRPr="000959E7">
              <w:t>Zeilenabstand</w:t>
            </w:r>
          </w:p>
        </w:tc>
        <w:tc>
          <w:tcPr>
            <w:tcW w:w="1331" w:type="dxa"/>
            <w:noWrap/>
            <w:vAlign w:val="center"/>
            <w:hideMark/>
          </w:tcPr>
          <w:p w14:paraId="29F46368" w14:textId="77777777" w:rsidR="001F36CB" w:rsidRPr="000959E7" w:rsidRDefault="001F36CB" w:rsidP="000959E7">
            <w:pPr>
              <w:pStyle w:val="Tabellentext"/>
            </w:pPr>
            <w:r w:rsidRPr="000959E7">
              <w:t>Ausrichtung</w:t>
            </w:r>
          </w:p>
        </w:tc>
        <w:tc>
          <w:tcPr>
            <w:tcW w:w="1236" w:type="dxa"/>
            <w:noWrap/>
            <w:vAlign w:val="center"/>
            <w:hideMark/>
          </w:tcPr>
          <w:p w14:paraId="1F964E6C" w14:textId="77777777" w:rsidR="001F36CB" w:rsidRPr="000959E7" w:rsidRDefault="001F36CB" w:rsidP="000959E7">
            <w:pPr>
              <w:pStyle w:val="Tabellentext"/>
            </w:pPr>
            <w:r w:rsidRPr="000959E7">
              <w:t>Blockschrift</w:t>
            </w:r>
          </w:p>
        </w:tc>
      </w:tr>
      <w:tr w:rsidR="001F36CB" w:rsidRPr="00DF7E81" w14:paraId="703EDAC1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  <w:hideMark/>
          </w:tcPr>
          <w:p w14:paraId="3577E808" w14:textId="77777777" w:rsidR="001F36CB" w:rsidRPr="000959E7" w:rsidRDefault="001F36CB" w:rsidP="001B3557">
            <w:pPr>
              <w:pStyle w:val="Tabellentext"/>
              <w:jc w:val="left"/>
            </w:pPr>
            <w:r w:rsidRPr="000959E7">
              <w:t>Titel</w:t>
            </w:r>
          </w:p>
        </w:tc>
        <w:tc>
          <w:tcPr>
            <w:tcW w:w="1155" w:type="dxa"/>
            <w:noWrap/>
            <w:vAlign w:val="center"/>
            <w:hideMark/>
          </w:tcPr>
          <w:p w14:paraId="540D4336" w14:textId="77777777" w:rsidR="001F36CB" w:rsidRPr="000959E7" w:rsidRDefault="001F36CB" w:rsidP="000959E7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  <w:hideMark/>
          </w:tcPr>
          <w:p w14:paraId="1BD85353" w14:textId="77777777" w:rsidR="001F36CB" w:rsidRPr="000959E7" w:rsidRDefault="001F36CB" w:rsidP="000959E7">
            <w:pPr>
              <w:pStyle w:val="Tabellentext"/>
            </w:pPr>
            <w:r w:rsidRPr="000959E7">
              <w:t>12 p</w:t>
            </w:r>
          </w:p>
        </w:tc>
        <w:tc>
          <w:tcPr>
            <w:tcW w:w="1103" w:type="dxa"/>
            <w:noWrap/>
            <w:vAlign w:val="center"/>
            <w:hideMark/>
          </w:tcPr>
          <w:p w14:paraId="55014F6C" w14:textId="77777777" w:rsidR="001F36CB" w:rsidRPr="000959E7" w:rsidRDefault="001F36CB" w:rsidP="000959E7">
            <w:pPr>
              <w:pStyle w:val="Tabellentext"/>
            </w:pPr>
            <w:r w:rsidRPr="000959E7">
              <w:t>fett</w:t>
            </w:r>
          </w:p>
        </w:tc>
        <w:tc>
          <w:tcPr>
            <w:tcW w:w="1469" w:type="dxa"/>
            <w:noWrap/>
            <w:vAlign w:val="center"/>
            <w:hideMark/>
          </w:tcPr>
          <w:p w14:paraId="2E50CBE2" w14:textId="77777777" w:rsidR="001F36CB" w:rsidRPr="000959E7" w:rsidRDefault="001F36CB" w:rsidP="000959E7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  <w:hideMark/>
          </w:tcPr>
          <w:p w14:paraId="6CAA7B49" w14:textId="77777777" w:rsidR="001F36CB" w:rsidRPr="000959E7" w:rsidRDefault="001F36CB" w:rsidP="000959E7">
            <w:pPr>
              <w:pStyle w:val="Tabellentext"/>
            </w:pPr>
            <w:r w:rsidRPr="000959E7">
              <w:t>zentriert</w:t>
            </w:r>
          </w:p>
        </w:tc>
        <w:tc>
          <w:tcPr>
            <w:tcW w:w="1236" w:type="dxa"/>
            <w:noWrap/>
            <w:vAlign w:val="center"/>
            <w:hideMark/>
          </w:tcPr>
          <w:p w14:paraId="634885B8" w14:textId="77777777" w:rsidR="001F36CB" w:rsidRPr="000959E7" w:rsidRDefault="001F36CB" w:rsidP="000959E7">
            <w:pPr>
              <w:pStyle w:val="Tabellentext"/>
            </w:pPr>
          </w:p>
        </w:tc>
      </w:tr>
      <w:tr w:rsidR="001F36CB" w:rsidRPr="00DF7E81" w14:paraId="7B5B6137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  <w:hideMark/>
          </w:tcPr>
          <w:p w14:paraId="365B0212" w14:textId="77777777" w:rsidR="001F36CB" w:rsidRPr="000959E7" w:rsidRDefault="001F36CB" w:rsidP="001B3557">
            <w:pPr>
              <w:pStyle w:val="Tabellentext"/>
              <w:jc w:val="left"/>
            </w:pPr>
            <w:r w:rsidRPr="000959E7">
              <w:t>Autor(en) u. Institution(en)</w:t>
            </w:r>
          </w:p>
        </w:tc>
        <w:tc>
          <w:tcPr>
            <w:tcW w:w="1155" w:type="dxa"/>
            <w:noWrap/>
            <w:vAlign w:val="center"/>
            <w:hideMark/>
          </w:tcPr>
          <w:p w14:paraId="5C6B2C00" w14:textId="77777777" w:rsidR="001F36CB" w:rsidRPr="000959E7" w:rsidRDefault="001F36CB" w:rsidP="000959E7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  <w:hideMark/>
          </w:tcPr>
          <w:p w14:paraId="1683F670" w14:textId="507B5993" w:rsidR="001F36CB" w:rsidRPr="000959E7" w:rsidRDefault="000959E7" w:rsidP="000959E7">
            <w:pPr>
              <w:pStyle w:val="Tabellentext"/>
            </w:pPr>
            <w:r>
              <w:t>10</w:t>
            </w:r>
            <w:r w:rsidR="001F36CB" w:rsidRPr="000959E7">
              <w:t xml:space="preserve"> p</w:t>
            </w:r>
          </w:p>
        </w:tc>
        <w:tc>
          <w:tcPr>
            <w:tcW w:w="1103" w:type="dxa"/>
            <w:noWrap/>
            <w:vAlign w:val="center"/>
            <w:hideMark/>
          </w:tcPr>
          <w:p w14:paraId="5F91D285" w14:textId="70FE722F" w:rsidR="001F36CB" w:rsidRPr="000959E7" w:rsidRDefault="004875F0" w:rsidP="000959E7">
            <w:pPr>
              <w:pStyle w:val="Tabellentext"/>
            </w:pPr>
            <w:r w:rsidRPr="000959E7">
              <w:t>Standard</w:t>
            </w:r>
          </w:p>
        </w:tc>
        <w:tc>
          <w:tcPr>
            <w:tcW w:w="1469" w:type="dxa"/>
            <w:noWrap/>
            <w:vAlign w:val="center"/>
            <w:hideMark/>
          </w:tcPr>
          <w:p w14:paraId="78461C1E" w14:textId="77777777" w:rsidR="001F36CB" w:rsidRPr="000959E7" w:rsidRDefault="001F36CB" w:rsidP="000959E7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  <w:hideMark/>
          </w:tcPr>
          <w:p w14:paraId="34B1A901" w14:textId="77777777" w:rsidR="001F36CB" w:rsidRPr="000959E7" w:rsidRDefault="001F36CB" w:rsidP="000959E7">
            <w:pPr>
              <w:pStyle w:val="Tabellentext"/>
            </w:pPr>
            <w:r w:rsidRPr="000959E7">
              <w:t>zentriert</w:t>
            </w:r>
          </w:p>
        </w:tc>
        <w:tc>
          <w:tcPr>
            <w:tcW w:w="1236" w:type="dxa"/>
            <w:noWrap/>
            <w:vAlign w:val="center"/>
            <w:hideMark/>
          </w:tcPr>
          <w:p w14:paraId="1EAD59D1" w14:textId="77777777" w:rsidR="001F36CB" w:rsidRPr="000959E7" w:rsidRDefault="001F36CB" w:rsidP="000959E7">
            <w:pPr>
              <w:pStyle w:val="Tabellentext"/>
            </w:pPr>
            <w:r w:rsidRPr="000959E7">
              <w:t>Nachname</w:t>
            </w:r>
          </w:p>
        </w:tc>
      </w:tr>
      <w:tr w:rsidR="001F36CB" w:rsidRPr="00DF7E81" w14:paraId="6A1AF99B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  <w:hideMark/>
          </w:tcPr>
          <w:p w14:paraId="7BAD8751" w14:textId="77777777" w:rsidR="001F36CB" w:rsidRPr="000959E7" w:rsidRDefault="001F36CB" w:rsidP="001B3557">
            <w:pPr>
              <w:pStyle w:val="Tabellentext"/>
              <w:jc w:val="left"/>
            </w:pPr>
            <w:r w:rsidRPr="000959E7">
              <w:t>Kopfzeile (Autorennamen)</w:t>
            </w:r>
          </w:p>
        </w:tc>
        <w:tc>
          <w:tcPr>
            <w:tcW w:w="1155" w:type="dxa"/>
            <w:noWrap/>
            <w:vAlign w:val="center"/>
            <w:hideMark/>
          </w:tcPr>
          <w:p w14:paraId="4B2D36DF" w14:textId="77777777" w:rsidR="001F36CB" w:rsidRPr="000959E7" w:rsidRDefault="001F36CB" w:rsidP="000959E7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  <w:hideMark/>
          </w:tcPr>
          <w:p w14:paraId="209EDA03" w14:textId="70AEE861" w:rsidR="001F36CB" w:rsidRPr="000959E7" w:rsidRDefault="000959E7" w:rsidP="000959E7">
            <w:pPr>
              <w:pStyle w:val="Tabellentext"/>
            </w:pPr>
            <w:r>
              <w:t>10</w:t>
            </w:r>
            <w:r w:rsidR="001F36CB" w:rsidRPr="000959E7">
              <w:t xml:space="preserve"> p</w:t>
            </w:r>
          </w:p>
        </w:tc>
        <w:tc>
          <w:tcPr>
            <w:tcW w:w="1103" w:type="dxa"/>
            <w:noWrap/>
            <w:vAlign w:val="center"/>
            <w:hideMark/>
          </w:tcPr>
          <w:p w14:paraId="091E6622" w14:textId="77777777" w:rsidR="001F36CB" w:rsidRPr="000959E7" w:rsidRDefault="001F36CB" w:rsidP="000959E7">
            <w:pPr>
              <w:pStyle w:val="Tabellentext"/>
            </w:pPr>
            <w:r w:rsidRPr="000959E7">
              <w:t>kursiv</w:t>
            </w:r>
          </w:p>
        </w:tc>
        <w:tc>
          <w:tcPr>
            <w:tcW w:w="1469" w:type="dxa"/>
            <w:noWrap/>
            <w:vAlign w:val="center"/>
            <w:hideMark/>
          </w:tcPr>
          <w:p w14:paraId="6E40CCF0" w14:textId="77777777" w:rsidR="001F36CB" w:rsidRPr="000959E7" w:rsidRDefault="001F36CB" w:rsidP="000959E7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  <w:hideMark/>
          </w:tcPr>
          <w:p w14:paraId="470301EE" w14:textId="77777777" w:rsidR="001F36CB" w:rsidRPr="000959E7" w:rsidRDefault="001F36CB" w:rsidP="000959E7">
            <w:pPr>
              <w:pStyle w:val="Tabellentext"/>
            </w:pPr>
            <w:r w:rsidRPr="000959E7">
              <w:t>links / rechts</w:t>
            </w:r>
          </w:p>
        </w:tc>
        <w:tc>
          <w:tcPr>
            <w:tcW w:w="1236" w:type="dxa"/>
            <w:noWrap/>
            <w:vAlign w:val="center"/>
            <w:hideMark/>
          </w:tcPr>
          <w:p w14:paraId="596DF348" w14:textId="77777777" w:rsidR="001F36CB" w:rsidRPr="000959E7" w:rsidRDefault="001F36CB" w:rsidP="000959E7">
            <w:pPr>
              <w:pStyle w:val="Tabellentext"/>
            </w:pPr>
          </w:p>
        </w:tc>
      </w:tr>
      <w:tr w:rsidR="001F36CB" w:rsidRPr="00DF7E81" w14:paraId="01A9C173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  <w:hideMark/>
          </w:tcPr>
          <w:p w14:paraId="27E69118" w14:textId="77777777" w:rsidR="001F36CB" w:rsidRPr="000959E7" w:rsidRDefault="001F36CB" w:rsidP="001B3557">
            <w:pPr>
              <w:pStyle w:val="Tabellentext"/>
              <w:jc w:val="left"/>
            </w:pPr>
            <w:r w:rsidRPr="000959E7">
              <w:t>Kurzfassung + Literatur</w:t>
            </w:r>
          </w:p>
        </w:tc>
        <w:tc>
          <w:tcPr>
            <w:tcW w:w="1155" w:type="dxa"/>
            <w:noWrap/>
            <w:vAlign w:val="center"/>
            <w:hideMark/>
          </w:tcPr>
          <w:p w14:paraId="5358FAC4" w14:textId="77777777" w:rsidR="001F36CB" w:rsidRPr="000959E7" w:rsidRDefault="001F36CB" w:rsidP="000959E7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  <w:hideMark/>
          </w:tcPr>
          <w:p w14:paraId="1799221F" w14:textId="3CF3EF17" w:rsidR="001F36CB" w:rsidRPr="000959E7" w:rsidRDefault="001F36CB" w:rsidP="000959E7">
            <w:pPr>
              <w:pStyle w:val="Tabellentext"/>
            </w:pPr>
            <w:r w:rsidRPr="000959E7">
              <w:t>1</w:t>
            </w:r>
            <w:r w:rsidR="000959E7">
              <w:t>2</w:t>
            </w:r>
            <w:r w:rsidRPr="000959E7">
              <w:t xml:space="preserve"> p</w:t>
            </w:r>
          </w:p>
        </w:tc>
        <w:tc>
          <w:tcPr>
            <w:tcW w:w="1103" w:type="dxa"/>
            <w:noWrap/>
            <w:vAlign w:val="center"/>
            <w:hideMark/>
          </w:tcPr>
          <w:p w14:paraId="68BECED5" w14:textId="77777777" w:rsidR="001F36CB" w:rsidRPr="000959E7" w:rsidRDefault="001F36CB" w:rsidP="000959E7">
            <w:pPr>
              <w:pStyle w:val="Tabellentext"/>
            </w:pPr>
            <w:r w:rsidRPr="000959E7">
              <w:t>fett</w:t>
            </w:r>
          </w:p>
        </w:tc>
        <w:tc>
          <w:tcPr>
            <w:tcW w:w="1469" w:type="dxa"/>
            <w:noWrap/>
            <w:vAlign w:val="center"/>
            <w:hideMark/>
          </w:tcPr>
          <w:p w14:paraId="7B11BDD5" w14:textId="77777777" w:rsidR="001F36CB" w:rsidRPr="000959E7" w:rsidRDefault="001F36CB" w:rsidP="000959E7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  <w:hideMark/>
          </w:tcPr>
          <w:p w14:paraId="72AC8944" w14:textId="77777777" w:rsidR="001F36CB" w:rsidRPr="000959E7" w:rsidRDefault="001F36CB" w:rsidP="000959E7">
            <w:pPr>
              <w:pStyle w:val="Tabellentext"/>
            </w:pPr>
            <w:r w:rsidRPr="000959E7">
              <w:t>linksbündig</w:t>
            </w:r>
          </w:p>
        </w:tc>
        <w:tc>
          <w:tcPr>
            <w:tcW w:w="1236" w:type="dxa"/>
            <w:noWrap/>
            <w:vAlign w:val="center"/>
            <w:hideMark/>
          </w:tcPr>
          <w:p w14:paraId="601ADD54" w14:textId="77777777" w:rsidR="001F36CB" w:rsidRPr="000959E7" w:rsidRDefault="001F36CB" w:rsidP="000959E7">
            <w:pPr>
              <w:pStyle w:val="Tabellentext"/>
            </w:pPr>
            <w:r w:rsidRPr="000959E7">
              <w:t>ja</w:t>
            </w:r>
          </w:p>
        </w:tc>
      </w:tr>
      <w:tr w:rsidR="00604D0D" w:rsidRPr="00DF7E81" w14:paraId="1A9865C1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</w:tcPr>
          <w:p w14:paraId="2CB340DB" w14:textId="05DAE931" w:rsidR="00604D0D" w:rsidRPr="000959E7" w:rsidRDefault="00604D0D" w:rsidP="00604D0D">
            <w:pPr>
              <w:pStyle w:val="Tabellentext"/>
              <w:jc w:val="left"/>
            </w:pPr>
            <w:r w:rsidRPr="000959E7">
              <w:t>1. Überschrift</w:t>
            </w:r>
          </w:p>
        </w:tc>
        <w:tc>
          <w:tcPr>
            <w:tcW w:w="1155" w:type="dxa"/>
            <w:noWrap/>
            <w:vAlign w:val="center"/>
          </w:tcPr>
          <w:p w14:paraId="73CBD896" w14:textId="3A30B54C" w:rsidR="00604D0D" w:rsidRPr="000959E7" w:rsidRDefault="00604D0D" w:rsidP="00604D0D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</w:tcPr>
          <w:p w14:paraId="6E40FA2F" w14:textId="79A7FCCC" w:rsidR="00604D0D" w:rsidRPr="000959E7" w:rsidRDefault="00604D0D" w:rsidP="00604D0D">
            <w:pPr>
              <w:pStyle w:val="Tabellentext"/>
            </w:pPr>
            <w:r w:rsidRPr="000959E7">
              <w:t>1</w:t>
            </w:r>
            <w:r>
              <w:t>2</w:t>
            </w:r>
            <w:r w:rsidRPr="000959E7">
              <w:t xml:space="preserve"> p</w:t>
            </w:r>
          </w:p>
        </w:tc>
        <w:tc>
          <w:tcPr>
            <w:tcW w:w="1103" w:type="dxa"/>
            <w:noWrap/>
            <w:vAlign w:val="center"/>
          </w:tcPr>
          <w:p w14:paraId="4DCADB7A" w14:textId="3C9A164B" w:rsidR="00604D0D" w:rsidRPr="000959E7" w:rsidRDefault="00604D0D" w:rsidP="00604D0D">
            <w:pPr>
              <w:pStyle w:val="Tabellentext"/>
            </w:pPr>
            <w:r w:rsidRPr="000959E7">
              <w:t>fett</w:t>
            </w:r>
          </w:p>
        </w:tc>
        <w:tc>
          <w:tcPr>
            <w:tcW w:w="1469" w:type="dxa"/>
            <w:noWrap/>
            <w:vAlign w:val="center"/>
          </w:tcPr>
          <w:p w14:paraId="7A52C1A4" w14:textId="7E562292" w:rsidR="00604D0D" w:rsidRPr="000959E7" w:rsidRDefault="00604D0D" w:rsidP="00604D0D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</w:tcPr>
          <w:p w14:paraId="53DBA71D" w14:textId="49792763" w:rsidR="00604D0D" w:rsidRPr="000959E7" w:rsidRDefault="00604D0D" w:rsidP="00604D0D">
            <w:pPr>
              <w:pStyle w:val="Tabellentext"/>
            </w:pPr>
            <w:r w:rsidRPr="000959E7">
              <w:t>Blocksatz</w:t>
            </w:r>
          </w:p>
        </w:tc>
        <w:tc>
          <w:tcPr>
            <w:tcW w:w="1236" w:type="dxa"/>
            <w:noWrap/>
            <w:vAlign w:val="center"/>
          </w:tcPr>
          <w:p w14:paraId="2CA6EB2A" w14:textId="47E8CD9E" w:rsidR="00604D0D" w:rsidRPr="000959E7" w:rsidRDefault="00604D0D" w:rsidP="00604D0D">
            <w:pPr>
              <w:pStyle w:val="Tabellentext"/>
            </w:pPr>
            <w:r w:rsidRPr="000959E7">
              <w:t>ja</w:t>
            </w:r>
          </w:p>
        </w:tc>
      </w:tr>
      <w:tr w:rsidR="00604D0D" w:rsidRPr="00DF7E81" w14:paraId="7546A6FD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</w:tcPr>
          <w:p w14:paraId="40246407" w14:textId="4924F945" w:rsidR="00604D0D" w:rsidRPr="000959E7" w:rsidRDefault="00604D0D" w:rsidP="00604D0D">
            <w:pPr>
              <w:pStyle w:val="Tabellentext"/>
              <w:jc w:val="left"/>
            </w:pPr>
            <w:r w:rsidRPr="000959E7">
              <w:t>2. Überschrift</w:t>
            </w:r>
          </w:p>
        </w:tc>
        <w:tc>
          <w:tcPr>
            <w:tcW w:w="1155" w:type="dxa"/>
            <w:noWrap/>
            <w:vAlign w:val="center"/>
          </w:tcPr>
          <w:p w14:paraId="4F1E3057" w14:textId="2A7BA1DC" w:rsidR="00604D0D" w:rsidRPr="000959E7" w:rsidRDefault="00604D0D" w:rsidP="00604D0D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</w:tcPr>
          <w:p w14:paraId="5431649A" w14:textId="63FD4DEF" w:rsidR="00604D0D" w:rsidRPr="000959E7" w:rsidRDefault="00604D0D" w:rsidP="00604D0D">
            <w:pPr>
              <w:pStyle w:val="Tabellentext"/>
            </w:pPr>
            <w:r>
              <w:t>11</w:t>
            </w:r>
            <w:r w:rsidRPr="000959E7">
              <w:t xml:space="preserve"> p</w:t>
            </w:r>
          </w:p>
        </w:tc>
        <w:tc>
          <w:tcPr>
            <w:tcW w:w="1103" w:type="dxa"/>
            <w:noWrap/>
            <w:vAlign w:val="center"/>
          </w:tcPr>
          <w:p w14:paraId="05ED5079" w14:textId="07A3C1F0" w:rsidR="00604D0D" w:rsidRPr="000959E7" w:rsidRDefault="00604D0D" w:rsidP="00604D0D">
            <w:pPr>
              <w:pStyle w:val="Tabellentext"/>
            </w:pPr>
            <w:r w:rsidRPr="000959E7">
              <w:t>fett</w:t>
            </w:r>
          </w:p>
        </w:tc>
        <w:tc>
          <w:tcPr>
            <w:tcW w:w="1469" w:type="dxa"/>
            <w:noWrap/>
            <w:vAlign w:val="center"/>
          </w:tcPr>
          <w:p w14:paraId="7C34F457" w14:textId="3053CE2F" w:rsidR="00604D0D" w:rsidRPr="000959E7" w:rsidRDefault="00604D0D" w:rsidP="00604D0D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</w:tcPr>
          <w:p w14:paraId="168EAB43" w14:textId="1A19AB2E" w:rsidR="00604D0D" w:rsidRPr="000959E7" w:rsidRDefault="00604D0D" w:rsidP="00604D0D">
            <w:pPr>
              <w:pStyle w:val="Tabellentext"/>
            </w:pPr>
            <w:r w:rsidRPr="000959E7">
              <w:t>Blocksatz</w:t>
            </w:r>
          </w:p>
        </w:tc>
        <w:tc>
          <w:tcPr>
            <w:tcW w:w="1236" w:type="dxa"/>
            <w:noWrap/>
            <w:vAlign w:val="center"/>
          </w:tcPr>
          <w:p w14:paraId="7A4CF457" w14:textId="77777777" w:rsidR="00604D0D" w:rsidRPr="000959E7" w:rsidRDefault="00604D0D" w:rsidP="00604D0D">
            <w:pPr>
              <w:pStyle w:val="Tabellentext"/>
            </w:pPr>
          </w:p>
        </w:tc>
      </w:tr>
      <w:tr w:rsidR="00604D0D" w:rsidRPr="00DF7E81" w14:paraId="7D5ADFF8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</w:tcPr>
          <w:p w14:paraId="222ACC29" w14:textId="65C8CFD6" w:rsidR="00604D0D" w:rsidRPr="000959E7" w:rsidRDefault="00604D0D" w:rsidP="00604D0D">
            <w:pPr>
              <w:pStyle w:val="Tabellentext"/>
              <w:jc w:val="left"/>
            </w:pPr>
            <w:r w:rsidRPr="000959E7">
              <w:t>3. Überschrift</w:t>
            </w:r>
          </w:p>
        </w:tc>
        <w:tc>
          <w:tcPr>
            <w:tcW w:w="1155" w:type="dxa"/>
            <w:noWrap/>
            <w:vAlign w:val="center"/>
          </w:tcPr>
          <w:p w14:paraId="5EE7187C" w14:textId="63DA338F" w:rsidR="00604D0D" w:rsidRPr="000959E7" w:rsidRDefault="00604D0D" w:rsidP="00604D0D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</w:tcPr>
          <w:p w14:paraId="62A333D9" w14:textId="44F8E797" w:rsidR="00604D0D" w:rsidRPr="000959E7" w:rsidRDefault="00604D0D" w:rsidP="00604D0D">
            <w:pPr>
              <w:pStyle w:val="Tabellentext"/>
            </w:pPr>
            <w:r>
              <w:t>11</w:t>
            </w:r>
            <w:r w:rsidRPr="000959E7">
              <w:t xml:space="preserve"> p</w:t>
            </w:r>
          </w:p>
        </w:tc>
        <w:tc>
          <w:tcPr>
            <w:tcW w:w="1103" w:type="dxa"/>
            <w:noWrap/>
            <w:vAlign w:val="center"/>
          </w:tcPr>
          <w:p w14:paraId="2A08EDC4" w14:textId="073E6139" w:rsidR="00604D0D" w:rsidRPr="000959E7" w:rsidRDefault="004875F0" w:rsidP="00604D0D">
            <w:pPr>
              <w:pStyle w:val="Tabellentext"/>
            </w:pPr>
            <w:r w:rsidRPr="000959E7">
              <w:t>Standard</w:t>
            </w:r>
          </w:p>
        </w:tc>
        <w:tc>
          <w:tcPr>
            <w:tcW w:w="1469" w:type="dxa"/>
            <w:noWrap/>
            <w:vAlign w:val="center"/>
          </w:tcPr>
          <w:p w14:paraId="33963B31" w14:textId="7D9AF548" w:rsidR="00604D0D" w:rsidRPr="000959E7" w:rsidRDefault="00604D0D" w:rsidP="00604D0D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</w:tcPr>
          <w:p w14:paraId="2569891D" w14:textId="3CC0C8A9" w:rsidR="00604D0D" w:rsidRPr="000959E7" w:rsidRDefault="00604D0D" w:rsidP="00604D0D">
            <w:pPr>
              <w:pStyle w:val="Tabellentext"/>
            </w:pPr>
            <w:r w:rsidRPr="000959E7">
              <w:t>Blocksatz</w:t>
            </w:r>
          </w:p>
        </w:tc>
        <w:tc>
          <w:tcPr>
            <w:tcW w:w="1236" w:type="dxa"/>
            <w:noWrap/>
            <w:vAlign w:val="center"/>
          </w:tcPr>
          <w:p w14:paraId="5CBDEDDB" w14:textId="77777777" w:rsidR="00604D0D" w:rsidRPr="000959E7" w:rsidRDefault="00604D0D" w:rsidP="00604D0D">
            <w:pPr>
              <w:pStyle w:val="Tabellentext"/>
            </w:pPr>
          </w:p>
        </w:tc>
      </w:tr>
      <w:tr w:rsidR="00604D0D" w:rsidRPr="00DF7E81" w14:paraId="58018DC6" w14:textId="77777777" w:rsidTr="008148AA">
        <w:trPr>
          <w:trHeight w:val="340"/>
          <w:jc w:val="center"/>
        </w:trPr>
        <w:tc>
          <w:tcPr>
            <w:tcW w:w="2504" w:type="dxa"/>
            <w:noWrap/>
            <w:vAlign w:val="center"/>
          </w:tcPr>
          <w:p w14:paraId="77002EA1" w14:textId="4ADEDED3" w:rsidR="00604D0D" w:rsidRPr="000959E7" w:rsidRDefault="00604D0D" w:rsidP="00604D0D">
            <w:pPr>
              <w:pStyle w:val="Tabellentext"/>
              <w:jc w:val="left"/>
            </w:pPr>
            <w:r w:rsidRPr="000959E7">
              <w:t>Text</w:t>
            </w:r>
          </w:p>
        </w:tc>
        <w:tc>
          <w:tcPr>
            <w:tcW w:w="1155" w:type="dxa"/>
            <w:noWrap/>
            <w:vAlign w:val="center"/>
          </w:tcPr>
          <w:p w14:paraId="5D09D305" w14:textId="63171FEA" w:rsidR="00604D0D" w:rsidRPr="000959E7" w:rsidRDefault="00604D0D" w:rsidP="00604D0D">
            <w:pPr>
              <w:pStyle w:val="Tabellentext"/>
            </w:pPr>
            <w:r w:rsidRPr="000959E7">
              <w:t>Arial</w:t>
            </w:r>
          </w:p>
        </w:tc>
        <w:tc>
          <w:tcPr>
            <w:tcW w:w="830" w:type="dxa"/>
            <w:noWrap/>
            <w:vAlign w:val="center"/>
          </w:tcPr>
          <w:p w14:paraId="5CF13C75" w14:textId="093036FE" w:rsidR="00604D0D" w:rsidRPr="000959E7" w:rsidRDefault="00604D0D" w:rsidP="00604D0D">
            <w:pPr>
              <w:pStyle w:val="Tabellentext"/>
            </w:pPr>
            <w:r w:rsidRPr="000959E7">
              <w:t>11 p</w:t>
            </w:r>
          </w:p>
        </w:tc>
        <w:tc>
          <w:tcPr>
            <w:tcW w:w="1103" w:type="dxa"/>
            <w:noWrap/>
            <w:vAlign w:val="center"/>
          </w:tcPr>
          <w:p w14:paraId="2DA945F2" w14:textId="3368E4D6" w:rsidR="00604D0D" w:rsidRPr="000959E7" w:rsidRDefault="004875F0" w:rsidP="00604D0D">
            <w:pPr>
              <w:pStyle w:val="Tabellentext"/>
            </w:pPr>
            <w:r w:rsidRPr="000959E7">
              <w:t>Standard</w:t>
            </w:r>
          </w:p>
        </w:tc>
        <w:tc>
          <w:tcPr>
            <w:tcW w:w="1469" w:type="dxa"/>
            <w:noWrap/>
            <w:vAlign w:val="center"/>
          </w:tcPr>
          <w:p w14:paraId="51ED2EE7" w14:textId="1DF737EB" w:rsidR="00604D0D" w:rsidRPr="000959E7" w:rsidRDefault="00604D0D" w:rsidP="00604D0D">
            <w:pPr>
              <w:pStyle w:val="Tabellentext"/>
            </w:pPr>
            <w:r w:rsidRPr="000959E7">
              <w:t>1,2</w:t>
            </w:r>
          </w:p>
        </w:tc>
        <w:tc>
          <w:tcPr>
            <w:tcW w:w="1331" w:type="dxa"/>
            <w:noWrap/>
            <w:vAlign w:val="center"/>
          </w:tcPr>
          <w:p w14:paraId="132D3388" w14:textId="3028E194" w:rsidR="00604D0D" w:rsidRPr="000959E7" w:rsidRDefault="00604D0D" w:rsidP="00604D0D">
            <w:pPr>
              <w:pStyle w:val="Tabellentext"/>
            </w:pPr>
            <w:r w:rsidRPr="000959E7">
              <w:t>Blocksatz</w:t>
            </w:r>
          </w:p>
        </w:tc>
        <w:tc>
          <w:tcPr>
            <w:tcW w:w="1236" w:type="dxa"/>
            <w:noWrap/>
            <w:vAlign w:val="center"/>
          </w:tcPr>
          <w:p w14:paraId="481E9331" w14:textId="77777777" w:rsidR="00604D0D" w:rsidRPr="000959E7" w:rsidRDefault="00604D0D" w:rsidP="00604D0D">
            <w:pPr>
              <w:pStyle w:val="Tabellentext"/>
            </w:pPr>
          </w:p>
        </w:tc>
      </w:tr>
    </w:tbl>
    <w:p w14:paraId="301E0F27" w14:textId="32D534E1" w:rsidR="00DA170B" w:rsidRPr="00DF7E81" w:rsidRDefault="001E69D7" w:rsidP="001E69D7">
      <w:pPr>
        <w:pStyle w:val="Tabellenbeschriftung1-zeiligzentriert"/>
      </w:pPr>
      <w:bookmarkStart w:id="59" w:name="_Ref229675580"/>
      <w:bookmarkStart w:id="60" w:name="_Ref325464299"/>
      <w:bookmarkStart w:id="61" w:name="OLE_LINK53"/>
      <w:bookmarkStart w:id="62" w:name="OLE_LINK54"/>
      <w:r>
        <w:t xml:space="preserve">Tab. </w:t>
      </w:r>
      <w:r>
        <w:fldChar w:fldCharType="begin"/>
      </w:r>
      <w:r>
        <w:instrText xml:space="preserve"> SEQ Tab. \* ARABIC </w:instrText>
      </w:r>
      <w:r>
        <w:fldChar w:fldCharType="separate"/>
      </w:r>
      <w:r w:rsidR="00D8537A">
        <w:t>2</w:t>
      </w:r>
      <w:r>
        <w:fldChar w:fldCharType="end"/>
      </w:r>
      <w:bookmarkEnd w:id="59"/>
      <w:r>
        <w:t>:</w:t>
      </w:r>
      <w:r>
        <w:tab/>
      </w:r>
      <w:r w:rsidR="00934414">
        <w:t>Textf</w:t>
      </w:r>
      <w:r w:rsidR="002A3417" w:rsidRPr="00DF7E81">
        <w:t>orm</w:t>
      </w:r>
      <w:r w:rsidR="002A3417">
        <w:t xml:space="preserve">atierung, Fortsetzung </w:t>
      </w:r>
      <w:r w:rsidR="00C54A78">
        <w:t xml:space="preserve">von </w:t>
      </w:r>
      <w:r w:rsidR="002A3417" w:rsidRPr="0054274A">
        <w:t>Tabelle</w:t>
      </w:r>
      <w:r w:rsidR="002A3417">
        <w:t xml:space="preserve"> 1 (einzeilige Beschriftung zentriert)</w:t>
      </w:r>
      <w:bookmarkEnd w:id="60"/>
      <w:r w:rsidR="0080678E">
        <w:t>.</w:t>
      </w: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2257"/>
        <w:gridCol w:w="1137"/>
        <w:gridCol w:w="1099"/>
        <w:gridCol w:w="1028"/>
        <w:gridCol w:w="1473"/>
        <w:gridCol w:w="1395"/>
        <w:gridCol w:w="1239"/>
      </w:tblGrid>
      <w:tr w:rsidR="00B33579" w:rsidRPr="00DF7E81" w14:paraId="16642A1B" w14:textId="77777777" w:rsidTr="004875F0">
        <w:trPr>
          <w:trHeight w:val="340"/>
          <w:jc w:val="center"/>
        </w:trPr>
        <w:tc>
          <w:tcPr>
            <w:tcW w:w="2259" w:type="dxa"/>
            <w:noWrap/>
            <w:vAlign w:val="center"/>
            <w:hideMark/>
          </w:tcPr>
          <w:p w14:paraId="0C3816D9" w14:textId="77777777" w:rsidR="00B33579" w:rsidRPr="00DF7E81" w:rsidRDefault="00B33579" w:rsidP="001B3557">
            <w:pPr>
              <w:pStyle w:val="Tabellentext"/>
              <w:jc w:val="left"/>
              <w:rPr>
                <w:lang w:val="de-AT"/>
              </w:rPr>
            </w:pPr>
            <w:bookmarkStart w:id="63" w:name="_MON_1213699495"/>
            <w:bookmarkStart w:id="64" w:name="_MON_1397038719"/>
            <w:bookmarkStart w:id="65" w:name="_MON_1397039112"/>
            <w:bookmarkStart w:id="66" w:name="_MON_1399205396"/>
            <w:bookmarkStart w:id="67" w:name="_MON_1213692968"/>
            <w:bookmarkStart w:id="68" w:name="_MON_1213698084"/>
            <w:bookmarkStart w:id="69" w:name="_MON_1213698447"/>
            <w:bookmarkStart w:id="70" w:name="_MON_1213698537"/>
            <w:bookmarkStart w:id="71" w:name="_MON_1213698817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r w:rsidRPr="00DF7E81">
              <w:rPr>
                <w:lang w:val="de-AT"/>
              </w:rPr>
              <w:t>Format</w:t>
            </w:r>
          </w:p>
        </w:tc>
        <w:tc>
          <w:tcPr>
            <w:tcW w:w="1137" w:type="dxa"/>
            <w:noWrap/>
            <w:vAlign w:val="center"/>
            <w:hideMark/>
          </w:tcPr>
          <w:p w14:paraId="5ED147D7" w14:textId="77777777" w:rsidR="00B33579" w:rsidRPr="00DF7E81" w:rsidRDefault="00B33579" w:rsidP="000959E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Schriftart</w:t>
            </w:r>
          </w:p>
        </w:tc>
        <w:tc>
          <w:tcPr>
            <w:tcW w:w="1099" w:type="dxa"/>
            <w:noWrap/>
            <w:vAlign w:val="center"/>
            <w:hideMark/>
          </w:tcPr>
          <w:p w14:paraId="1DBDE81C" w14:textId="77777777" w:rsidR="00B33579" w:rsidRPr="00DF7E81" w:rsidRDefault="00B33579" w:rsidP="000959E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Größe</w:t>
            </w:r>
          </w:p>
        </w:tc>
        <w:tc>
          <w:tcPr>
            <w:tcW w:w="1028" w:type="dxa"/>
            <w:noWrap/>
            <w:vAlign w:val="center"/>
            <w:hideMark/>
          </w:tcPr>
          <w:p w14:paraId="197E4E52" w14:textId="77777777" w:rsidR="00B33579" w:rsidRPr="00DF7E81" w:rsidRDefault="00B33579" w:rsidP="000959E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Stärke</w:t>
            </w:r>
          </w:p>
        </w:tc>
        <w:tc>
          <w:tcPr>
            <w:tcW w:w="1472" w:type="dxa"/>
            <w:noWrap/>
            <w:vAlign w:val="center"/>
            <w:hideMark/>
          </w:tcPr>
          <w:p w14:paraId="1D8F5298" w14:textId="77777777" w:rsidR="00B33579" w:rsidRPr="00DF7E81" w:rsidRDefault="00B33579" w:rsidP="000959E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Zeilenabstand</w:t>
            </w:r>
          </w:p>
        </w:tc>
        <w:tc>
          <w:tcPr>
            <w:tcW w:w="1395" w:type="dxa"/>
            <w:noWrap/>
            <w:vAlign w:val="center"/>
            <w:hideMark/>
          </w:tcPr>
          <w:p w14:paraId="1E604A8B" w14:textId="77777777" w:rsidR="00B33579" w:rsidRPr="00DF7E81" w:rsidRDefault="00B33579" w:rsidP="000959E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Ausrichtung</w:t>
            </w:r>
          </w:p>
        </w:tc>
        <w:tc>
          <w:tcPr>
            <w:tcW w:w="1238" w:type="dxa"/>
            <w:noWrap/>
            <w:vAlign w:val="center"/>
            <w:hideMark/>
          </w:tcPr>
          <w:p w14:paraId="6F18683F" w14:textId="77777777" w:rsidR="00B33579" w:rsidRPr="00DF7E81" w:rsidRDefault="00B33579" w:rsidP="000959E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Blockschrift</w:t>
            </w:r>
          </w:p>
        </w:tc>
      </w:tr>
      <w:tr w:rsidR="001B3557" w:rsidRPr="00DF7E81" w14:paraId="77B9393E" w14:textId="77777777" w:rsidTr="004875F0">
        <w:trPr>
          <w:trHeight w:val="340"/>
          <w:jc w:val="center"/>
        </w:trPr>
        <w:tc>
          <w:tcPr>
            <w:tcW w:w="2259" w:type="dxa"/>
            <w:noWrap/>
            <w:vAlign w:val="center"/>
            <w:hideMark/>
          </w:tcPr>
          <w:p w14:paraId="1BB012F8" w14:textId="4FFC0305" w:rsidR="001B3557" w:rsidRPr="00DF7E81" w:rsidRDefault="001B3557" w:rsidP="001B3557">
            <w:pPr>
              <w:pStyle w:val="Tabellentext"/>
              <w:jc w:val="left"/>
              <w:rPr>
                <w:lang w:val="de-AT"/>
              </w:rPr>
            </w:pPr>
            <w:r w:rsidRPr="00DF7E81">
              <w:rPr>
                <w:lang w:val="de-AT"/>
              </w:rPr>
              <w:t>Abbildungs</w:t>
            </w:r>
            <w:r>
              <w:rPr>
                <w:lang w:val="de-AT"/>
              </w:rPr>
              <w:t>- und</w:t>
            </w:r>
            <w:r w:rsidRPr="00DF7E81">
              <w:rPr>
                <w:lang w:val="de-AT"/>
              </w:rPr>
              <w:t xml:space="preserve"> Tabellenbeschriftung</w:t>
            </w:r>
          </w:p>
        </w:tc>
        <w:tc>
          <w:tcPr>
            <w:tcW w:w="1137" w:type="dxa"/>
            <w:noWrap/>
            <w:vAlign w:val="center"/>
            <w:hideMark/>
          </w:tcPr>
          <w:p w14:paraId="4CD480AC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Arial</w:t>
            </w:r>
          </w:p>
        </w:tc>
        <w:tc>
          <w:tcPr>
            <w:tcW w:w="1099" w:type="dxa"/>
            <w:noWrap/>
            <w:vAlign w:val="center"/>
            <w:hideMark/>
          </w:tcPr>
          <w:p w14:paraId="0F591264" w14:textId="685C5A2C" w:rsidR="001B3557" w:rsidRPr="00DF7E81" w:rsidRDefault="002243F9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>10</w:t>
            </w:r>
            <w:r w:rsidR="001B3557">
              <w:rPr>
                <w:lang w:val="de-AT"/>
              </w:rPr>
              <w:t xml:space="preserve"> </w:t>
            </w:r>
            <w:r w:rsidR="001B3557" w:rsidRPr="00DF7E81">
              <w:rPr>
                <w:lang w:val="de-AT"/>
              </w:rPr>
              <w:t>p</w:t>
            </w:r>
          </w:p>
        </w:tc>
        <w:tc>
          <w:tcPr>
            <w:tcW w:w="1028" w:type="dxa"/>
            <w:noWrap/>
            <w:vAlign w:val="center"/>
            <w:hideMark/>
          </w:tcPr>
          <w:p w14:paraId="672339E0" w14:textId="4690BE2E" w:rsidR="001B3557" w:rsidRPr="00DF7E81" w:rsidRDefault="004875F0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>S</w:t>
            </w:r>
            <w:r w:rsidR="001B3557" w:rsidRPr="00DF7E81">
              <w:rPr>
                <w:lang w:val="de-AT"/>
              </w:rPr>
              <w:t>tandard</w:t>
            </w:r>
          </w:p>
        </w:tc>
        <w:tc>
          <w:tcPr>
            <w:tcW w:w="1472" w:type="dxa"/>
            <w:noWrap/>
            <w:vAlign w:val="center"/>
            <w:hideMark/>
          </w:tcPr>
          <w:p w14:paraId="4D704561" w14:textId="78C06C0D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1,</w:t>
            </w:r>
            <w:r w:rsidR="002243F9">
              <w:rPr>
                <w:lang w:val="de-AT"/>
              </w:rPr>
              <w:t>2</w:t>
            </w:r>
          </w:p>
        </w:tc>
        <w:tc>
          <w:tcPr>
            <w:tcW w:w="1395" w:type="dxa"/>
            <w:noWrap/>
            <w:vAlign w:val="center"/>
            <w:hideMark/>
          </w:tcPr>
          <w:p w14:paraId="67226F81" w14:textId="3242F48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links / zentr.</w:t>
            </w:r>
          </w:p>
        </w:tc>
        <w:tc>
          <w:tcPr>
            <w:tcW w:w="1238" w:type="dxa"/>
            <w:noWrap/>
            <w:vAlign w:val="center"/>
            <w:hideMark/>
          </w:tcPr>
          <w:p w14:paraId="2F1C9CD4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</w:p>
        </w:tc>
      </w:tr>
      <w:tr w:rsidR="001B3557" w:rsidRPr="00DF7E81" w14:paraId="43495A63" w14:textId="77777777" w:rsidTr="004875F0">
        <w:trPr>
          <w:trHeight w:val="340"/>
          <w:jc w:val="center"/>
        </w:trPr>
        <w:tc>
          <w:tcPr>
            <w:tcW w:w="2259" w:type="dxa"/>
            <w:noWrap/>
            <w:vAlign w:val="center"/>
          </w:tcPr>
          <w:p w14:paraId="26FDE2D0" w14:textId="77777777" w:rsidR="001B3557" w:rsidRPr="00DF7E81" w:rsidRDefault="001B3557" w:rsidP="001B3557">
            <w:pPr>
              <w:pStyle w:val="Tabellentext"/>
              <w:jc w:val="left"/>
              <w:rPr>
                <w:lang w:val="de-AT"/>
              </w:rPr>
            </w:pPr>
            <w:r w:rsidRPr="00DF7E81">
              <w:rPr>
                <w:lang w:val="de-AT"/>
              </w:rPr>
              <w:t>Tabellentext</w:t>
            </w:r>
          </w:p>
        </w:tc>
        <w:tc>
          <w:tcPr>
            <w:tcW w:w="1137" w:type="dxa"/>
            <w:noWrap/>
            <w:vAlign w:val="center"/>
          </w:tcPr>
          <w:p w14:paraId="74F31103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Arial</w:t>
            </w:r>
          </w:p>
        </w:tc>
        <w:tc>
          <w:tcPr>
            <w:tcW w:w="1099" w:type="dxa"/>
            <w:noWrap/>
            <w:vAlign w:val="center"/>
          </w:tcPr>
          <w:p w14:paraId="2BE09CEC" w14:textId="5821A5C6" w:rsidR="001B3557" w:rsidRPr="00DF7E81" w:rsidRDefault="001B3557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 xml:space="preserve">10 </w:t>
            </w:r>
            <w:r w:rsidRPr="00DF7E81">
              <w:rPr>
                <w:lang w:val="de-AT"/>
              </w:rPr>
              <w:t>p</w:t>
            </w:r>
          </w:p>
        </w:tc>
        <w:tc>
          <w:tcPr>
            <w:tcW w:w="1028" w:type="dxa"/>
            <w:noWrap/>
            <w:vAlign w:val="center"/>
          </w:tcPr>
          <w:p w14:paraId="62F0D4E3" w14:textId="64C66E65" w:rsidR="001B3557" w:rsidRPr="00DF7E81" w:rsidRDefault="004875F0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>S</w:t>
            </w:r>
            <w:r w:rsidR="001B3557" w:rsidRPr="00DF7E81">
              <w:rPr>
                <w:lang w:val="de-AT"/>
              </w:rPr>
              <w:t>tandard</w:t>
            </w:r>
          </w:p>
        </w:tc>
        <w:tc>
          <w:tcPr>
            <w:tcW w:w="1472" w:type="dxa"/>
            <w:noWrap/>
            <w:vAlign w:val="center"/>
          </w:tcPr>
          <w:p w14:paraId="4C23E96C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1,0</w:t>
            </w:r>
          </w:p>
        </w:tc>
        <w:tc>
          <w:tcPr>
            <w:tcW w:w="1395" w:type="dxa"/>
            <w:noWrap/>
            <w:vAlign w:val="center"/>
          </w:tcPr>
          <w:p w14:paraId="18BEAFB9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links / zentr.</w:t>
            </w:r>
          </w:p>
        </w:tc>
        <w:tc>
          <w:tcPr>
            <w:tcW w:w="1238" w:type="dxa"/>
            <w:noWrap/>
            <w:vAlign w:val="center"/>
          </w:tcPr>
          <w:p w14:paraId="66681DBA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</w:p>
        </w:tc>
      </w:tr>
      <w:tr w:rsidR="001B3557" w:rsidRPr="00DF7E81" w14:paraId="192CA2AC" w14:textId="77777777" w:rsidTr="004875F0">
        <w:trPr>
          <w:trHeight w:val="340"/>
          <w:jc w:val="center"/>
        </w:trPr>
        <w:tc>
          <w:tcPr>
            <w:tcW w:w="2259" w:type="dxa"/>
            <w:noWrap/>
            <w:vAlign w:val="center"/>
            <w:hideMark/>
          </w:tcPr>
          <w:p w14:paraId="701D5E6E" w14:textId="1A993FBA" w:rsidR="001B3557" w:rsidRPr="00DF7E81" w:rsidRDefault="001B3557" w:rsidP="001B3557">
            <w:pPr>
              <w:pStyle w:val="Tabellentext"/>
              <w:jc w:val="left"/>
              <w:rPr>
                <w:lang w:val="de-AT"/>
              </w:rPr>
            </w:pPr>
            <w:r w:rsidRPr="00DF7E81">
              <w:rPr>
                <w:lang w:val="de-AT"/>
              </w:rPr>
              <w:t>Forme</w:t>
            </w:r>
            <w:r w:rsidR="001A1A67">
              <w:rPr>
                <w:lang w:val="de-AT"/>
              </w:rPr>
              <w:t>l</w:t>
            </w:r>
            <w:r w:rsidR="006F3106">
              <w:rPr>
                <w:lang w:val="de-AT"/>
              </w:rPr>
              <w:t>inhalte</w:t>
            </w:r>
          </w:p>
        </w:tc>
        <w:tc>
          <w:tcPr>
            <w:tcW w:w="1137" w:type="dxa"/>
            <w:noWrap/>
            <w:vAlign w:val="center"/>
            <w:hideMark/>
          </w:tcPr>
          <w:p w14:paraId="31BC9354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Arial</w:t>
            </w:r>
          </w:p>
        </w:tc>
        <w:tc>
          <w:tcPr>
            <w:tcW w:w="1099" w:type="dxa"/>
            <w:noWrap/>
            <w:vAlign w:val="center"/>
            <w:hideMark/>
          </w:tcPr>
          <w:p w14:paraId="2A6CD09D" w14:textId="745D0209" w:rsidR="001B3557" w:rsidRPr="00DF7E81" w:rsidRDefault="006F3106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>8-</w:t>
            </w:r>
            <w:r w:rsidR="002243F9">
              <w:rPr>
                <w:lang w:val="de-AT"/>
              </w:rPr>
              <w:t>10</w:t>
            </w:r>
            <w:r w:rsidR="001B3557">
              <w:rPr>
                <w:lang w:val="de-AT"/>
              </w:rPr>
              <w:t xml:space="preserve"> </w:t>
            </w:r>
            <w:r w:rsidR="001B3557" w:rsidRPr="00DF7E81">
              <w:rPr>
                <w:lang w:val="de-AT"/>
              </w:rPr>
              <w:t>p</w:t>
            </w:r>
          </w:p>
        </w:tc>
        <w:tc>
          <w:tcPr>
            <w:tcW w:w="1028" w:type="dxa"/>
            <w:noWrap/>
            <w:vAlign w:val="center"/>
            <w:hideMark/>
          </w:tcPr>
          <w:p w14:paraId="2B8BDB5F" w14:textId="4DF80E98" w:rsidR="001B3557" w:rsidRPr="00DF7E81" w:rsidRDefault="004875F0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>S</w:t>
            </w:r>
            <w:r w:rsidR="001B3557" w:rsidRPr="00DF7E81">
              <w:rPr>
                <w:lang w:val="de-AT"/>
              </w:rPr>
              <w:t>tandard</w:t>
            </w:r>
          </w:p>
        </w:tc>
        <w:tc>
          <w:tcPr>
            <w:tcW w:w="1472" w:type="dxa"/>
            <w:noWrap/>
            <w:vAlign w:val="center"/>
            <w:hideMark/>
          </w:tcPr>
          <w:p w14:paraId="2F6B982A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1,0</w:t>
            </w:r>
          </w:p>
        </w:tc>
        <w:tc>
          <w:tcPr>
            <w:tcW w:w="1395" w:type="dxa"/>
            <w:noWrap/>
            <w:vAlign w:val="center"/>
            <w:hideMark/>
          </w:tcPr>
          <w:p w14:paraId="4DB95621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zentriert</w:t>
            </w:r>
          </w:p>
        </w:tc>
        <w:tc>
          <w:tcPr>
            <w:tcW w:w="1238" w:type="dxa"/>
            <w:noWrap/>
            <w:vAlign w:val="center"/>
            <w:hideMark/>
          </w:tcPr>
          <w:p w14:paraId="5A2A05C8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</w:p>
        </w:tc>
      </w:tr>
      <w:tr w:rsidR="001B3557" w:rsidRPr="00DF7E81" w14:paraId="6992BD06" w14:textId="77777777" w:rsidTr="004875F0">
        <w:trPr>
          <w:trHeight w:val="340"/>
          <w:jc w:val="center"/>
        </w:trPr>
        <w:tc>
          <w:tcPr>
            <w:tcW w:w="2259" w:type="dxa"/>
            <w:noWrap/>
            <w:vAlign w:val="center"/>
          </w:tcPr>
          <w:p w14:paraId="77E9195A" w14:textId="77777777" w:rsidR="001B3557" w:rsidRPr="00DF7E81" w:rsidRDefault="001B3557" w:rsidP="001B3557">
            <w:pPr>
              <w:pStyle w:val="Tabellentext"/>
              <w:jc w:val="left"/>
              <w:rPr>
                <w:lang w:val="de-AT"/>
              </w:rPr>
            </w:pPr>
            <w:r w:rsidRPr="00DF7E81">
              <w:rPr>
                <w:lang w:val="de-AT"/>
              </w:rPr>
              <w:t>Literaturzitate</w:t>
            </w:r>
          </w:p>
        </w:tc>
        <w:tc>
          <w:tcPr>
            <w:tcW w:w="1137" w:type="dxa"/>
            <w:noWrap/>
            <w:vAlign w:val="center"/>
          </w:tcPr>
          <w:p w14:paraId="447E8682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Arial</w:t>
            </w:r>
          </w:p>
        </w:tc>
        <w:tc>
          <w:tcPr>
            <w:tcW w:w="1099" w:type="dxa"/>
            <w:noWrap/>
            <w:vAlign w:val="center"/>
          </w:tcPr>
          <w:p w14:paraId="44FB09F6" w14:textId="15181381" w:rsidR="001B3557" w:rsidRPr="00DF7E81" w:rsidRDefault="001B3557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 xml:space="preserve">10 </w:t>
            </w:r>
            <w:r w:rsidRPr="00DF7E81">
              <w:rPr>
                <w:lang w:val="de-AT"/>
              </w:rPr>
              <w:t>p</w:t>
            </w:r>
          </w:p>
        </w:tc>
        <w:tc>
          <w:tcPr>
            <w:tcW w:w="1028" w:type="dxa"/>
            <w:noWrap/>
            <w:vAlign w:val="center"/>
          </w:tcPr>
          <w:p w14:paraId="6DB9E8F2" w14:textId="0CC04EF8" w:rsidR="001B3557" w:rsidRPr="00DF7E81" w:rsidRDefault="004875F0" w:rsidP="001B3557">
            <w:pPr>
              <w:pStyle w:val="Tabellentext"/>
              <w:rPr>
                <w:lang w:val="de-AT"/>
              </w:rPr>
            </w:pPr>
            <w:r>
              <w:rPr>
                <w:lang w:val="de-AT"/>
              </w:rPr>
              <w:t>S</w:t>
            </w:r>
            <w:r w:rsidR="001B3557" w:rsidRPr="00DF7E81">
              <w:rPr>
                <w:lang w:val="de-AT"/>
              </w:rPr>
              <w:t>tandard</w:t>
            </w:r>
          </w:p>
        </w:tc>
        <w:tc>
          <w:tcPr>
            <w:tcW w:w="1472" w:type="dxa"/>
            <w:noWrap/>
            <w:vAlign w:val="center"/>
          </w:tcPr>
          <w:p w14:paraId="102A902A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1,0</w:t>
            </w:r>
          </w:p>
        </w:tc>
        <w:tc>
          <w:tcPr>
            <w:tcW w:w="1395" w:type="dxa"/>
            <w:noWrap/>
            <w:vAlign w:val="center"/>
          </w:tcPr>
          <w:p w14:paraId="4BE965A9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  <w:r w:rsidRPr="00DF7E81">
              <w:rPr>
                <w:lang w:val="de-AT"/>
              </w:rPr>
              <w:t>Blocksatz</w:t>
            </w:r>
          </w:p>
        </w:tc>
        <w:tc>
          <w:tcPr>
            <w:tcW w:w="1238" w:type="dxa"/>
            <w:noWrap/>
            <w:vAlign w:val="center"/>
          </w:tcPr>
          <w:p w14:paraId="53EDEC65" w14:textId="77777777" w:rsidR="001B3557" w:rsidRPr="00DF7E81" w:rsidRDefault="001B3557" w:rsidP="001B3557">
            <w:pPr>
              <w:pStyle w:val="Tabellentext"/>
              <w:rPr>
                <w:lang w:val="de-AT"/>
              </w:rPr>
            </w:pPr>
          </w:p>
        </w:tc>
      </w:tr>
    </w:tbl>
    <w:p w14:paraId="67434D76" w14:textId="0D14E04E" w:rsidR="00A57F84" w:rsidRPr="00023C67" w:rsidRDefault="00A57F84" w:rsidP="00A57F84">
      <w:pPr>
        <w:pStyle w:val="berschrift2"/>
      </w:pPr>
      <w:bookmarkStart w:id="72" w:name="_Ref442364243"/>
      <w:r>
        <w:lastRenderedPageBreak/>
        <w:t>Formeln</w:t>
      </w:r>
    </w:p>
    <w:p w14:paraId="1BFF84C8" w14:textId="62898A17" w:rsidR="00A57F84" w:rsidRPr="00A57F84" w:rsidRDefault="00A57F84" w:rsidP="00A57F84">
      <w:pPr>
        <w:pStyle w:val="Text"/>
      </w:pPr>
      <w:r w:rsidRPr="00A57F84">
        <w:t xml:space="preserve">Verwenden Sie </w:t>
      </w:r>
      <w:r>
        <w:t>die Formatierung</w:t>
      </w:r>
      <w:r w:rsidRPr="00A57F84">
        <w:t xml:space="preserve"> „</w:t>
      </w:r>
      <w:r>
        <w:t>Formel</w:t>
      </w:r>
      <w:r w:rsidRPr="00A57F84">
        <w:t>“ für Gleichungen. Nummerieren Sie Gleichungen fortlaufend und setzen Sie die Nummer in Klammern ans Zeilenende. Im Text beziehen Sie sich auf die Gleichungen anhand dieser Nummern (siehe z.</w:t>
      </w:r>
      <w:r>
        <w:t> </w:t>
      </w:r>
      <w:r w:rsidRPr="00A57F84">
        <w:t>B. Gl.</w:t>
      </w:r>
      <w:r w:rsidR="002731F7">
        <w:t> </w:t>
      </w:r>
      <w:r w:rsidRPr="00A57F84">
        <w:t>(1) unten). Formel</w:t>
      </w:r>
      <w:r>
        <w:t>inhalte</w:t>
      </w:r>
      <w:r w:rsidRPr="00A57F84">
        <w:t xml:space="preserve"> sollten eine Schriftgröße von 6 Punkt </w:t>
      </w:r>
      <w:r>
        <w:t>nicht unterschreiten</w:t>
      </w:r>
      <w:r w:rsidRPr="00A57F84">
        <w:t>.</w:t>
      </w:r>
    </w:p>
    <w:p w14:paraId="3495A920" w14:textId="49807FEE" w:rsidR="00A57F84" w:rsidRPr="00E75831" w:rsidRDefault="00A57F84" w:rsidP="00A57F84">
      <w:pPr>
        <w:pStyle w:val="Equation"/>
        <w:rPr>
          <w:lang w:val="de-AT"/>
        </w:rPr>
      </w:pPr>
      <w:r w:rsidRPr="00E75831">
        <w:rPr>
          <w:lang w:val="de-AT"/>
        </w:rPr>
        <w:t xml:space="preserve">DIN A4: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de-AT"/>
          </w:rPr>
          <m:t>  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de-AT"/>
              </w:rPr>
              <m:t>h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  <w:lang w:val="de-AT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de-AT"/>
              </w:rPr>
              <m:t>29,7 </m:t>
            </m:r>
            <m:r>
              <w:rPr>
                <w:rFonts w:ascii="Cambria Math" w:hAnsi="Cambria Math"/>
                <w:sz w:val="28"/>
                <w:szCs w:val="28"/>
              </w:rPr>
              <m:t>cm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de-AT"/>
              </w:rPr>
              <m:t>21,0 </m:t>
            </m:r>
            <m:r>
              <w:rPr>
                <w:rFonts w:ascii="Cambria Math" w:hAnsi="Cambria Math"/>
                <w:sz w:val="28"/>
                <w:szCs w:val="28"/>
              </w:rPr>
              <m:t>cm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  <w:lang w:val="de-AT"/>
          </w:rPr>
          <m:t>≈</m:t>
        </m:r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de-AT"/>
              </w:rPr>
              <m:t>2</m:t>
            </m:r>
          </m:e>
        </m:rad>
      </m:oMath>
      <w:r w:rsidRPr="00E75831">
        <w:rPr>
          <w:lang w:val="de-AT"/>
        </w:rPr>
        <w:t xml:space="preserve"> </w:t>
      </w:r>
      <w:r w:rsidRPr="00E75831">
        <w:rPr>
          <w:lang w:val="de-AT"/>
        </w:rPr>
        <w:tab/>
        <w:t>(</w:t>
      </w:r>
      <w:r w:rsidRPr="0079125A">
        <w:fldChar w:fldCharType="begin"/>
      </w:r>
      <w:r w:rsidRPr="00E75831">
        <w:rPr>
          <w:lang w:val="de-AT"/>
        </w:rPr>
        <w:instrText xml:space="preserve"> SEQ Gl. \* ARABIC </w:instrText>
      </w:r>
      <w:r w:rsidRPr="0079125A">
        <w:fldChar w:fldCharType="separate"/>
      </w:r>
      <w:r w:rsidR="00D8537A" w:rsidRPr="00E75831">
        <w:rPr>
          <w:noProof/>
          <w:lang w:val="de-AT"/>
        </w:rPr>
        <w:t>1</w:t>
      </w:r>
      <w:r w:rsidRPr="0079125A">
        <w:fldChar w:fldCharType="end"/>
      </w:r>
      <w:r w:rsidRPr="00E75831">
        <w:rPr>
          <w:lang w:val="de-AT"/>
        </w:rPr>
        <w:t>)</w:t>
      </w:r>
    </w:p>
    <w:p w14:paraId="489A96F2" w14:textId="77777777" w:rsidR="00771873" w:rsidRPr="00DF7E81" w:rsidRDefault="00771873" w:rsidP="00CB724E">
      <w:pPr>
        <w:pStyle w:val="berschrift1"/>
      </w:pPr>
      <w:bookmarkStart w:id="73" w:name="_Ref229668788"/>
      <w:r w:rsidRPr="00DF7E81">
        <w:t>ÜBERMITTLUNG DER BEITRÄGE</w:t>
      </w:r>
      <w:bookmarkEnd w:id="72"/>
      <w:bookmarkEnd w:id="73"/>
    </w:p>
    <w:p w14:paraId="21E19D40" w14:textId="5687B498" w:rsidR="002731F7" w:rsidRPr="002731F7" w:rsidRDefault="002731F7" w:rsidP="002731F7">
      <w:pPr>
        <w:pStyle w:val="berschrift2"/>
      </w:pPr>
      <w:bookmarkStart w:id="74" w:name="_Ref229669634"/>
      <w:r w:rsidRPr="002731F7">
        <w:rPr>
          <w:rStyle w:val="rynqvb"/>
        </w:rPr>
        <w:t>Paper-ID und Benennung der Dateien</w:t>
      </w:r>
      <w:bookmarkEnd w:id="74"/>
    </w:p>
    <w:p w14:paraId="675A5D3D" w14:textId="66E4D6DD" w:rsidR="002731F7" w:rsidRPr="002731F7" w:rsidRDefault="002731F7" w:rsidP="002731F7">
      <w:pPr>
        <w:pStyle w:val="Text"/>
      </w:pPr>
      <w:r w:rsidRPr="00836E0F">
        <w:t xml:space="preserve">Der Zugang zum Autorenportal erfolgt auf unserer Veranstaltungswebsite </w:t>
      </w:r>
      <w:hyperlink r:id="rId10" w:history="1">
        <w:r w:rsidRPr="00836E0F">
          <w:rPr>
            <w:rStyle w:val="Hyperlink"/>
            <w:color w:val="auto"/>
          </w:rPr>
          <w:t>www.voebu.at/oegt</w:t>
        </w:r>
      </w:hyperlink>
      <w:r w:rsidRPr="00836E0F">
        <w:t xml:space="preserve"> mit Ihren persönlichen </w:t>
      </w:r>
      <w:r w:rsidRPr="00604D0D">
        <w:t>Zugangsdaten</w:t>
      </w:r>
      <w:r w:rsidRPr="00836E0F">
        <w:t>, die Sie bei der Registrierung als Autor gewählt haben</w:t>
      </w:r>
      <w:r w:rsidRPr="002731F7">
        <w:t>. Ihre individuelle Paper-ID</w:t>
      </w:r>
      <w:r>
        <w:t>, eine zweistellige N</w:t>
      </w:r>
      <w:r w:rsidRPr="002731F7">
        <w:t>ummer</w:t>
      </w:r>
      <w:r>
        <w:t xml:space="preserve"> von 01 bis 50 </w:t>
      </w:r>
      <w:r w:rsidRPr="002731F7">
        <w:t>finden Sie oben rechts in Ihrer Übersicht</w:t>
      </w:r>
      <w:r>
        <w:t xml:space="preserve"> </w:t>
      </w:r>
      <w:r w:rsidRPr="002731F7">
        <w:t xml:space="preserve">(siehe </w:t>
      </w:r>
      <w:r>
        <w:fldChar w:fldCharType="begin"/>
      </w:r>
      <w:r w:rsidRPr="002731F7">
        <w:instrText xml:space="preserve"> REF _Ref229401875 </w:instrText>
      </w:r>
      <w:r>
        <w:fldChar w:fldCharType="separate"/>
      </w:r>
      <w:r w:rsidR="00D8537A" w:rsidRPr="00DF7E81">
        <w:t xml:space="preserve">Abb. </w:t>
      </w:r>
      <w:r w:rsidR="00D8537A">
        <w:rPr>
          <w:noProof/>
        </w:rPr>
        <w:t>2</w:t>
      </w:r>
      <w:r>
        <w:fldChar w:fldCharType="end"/>
      </w:r>
      <w:r w:rsidRPr="002731F7">
        <w:t>).</w:t>
      </w:r>
    </w:p>
    <w:p w14:paraId="10B7E7D2" w14:textId="5EC1CB34" w:rsidR="002731F7" w:rsidRPr="002731F7" w:rsidRDefault="002731F7" w:rsidP="002731F7">
      <w:pPr>
        <w:pStyle w:val="Text"/>
        <w:rPr>
          <w:b/>
          <w:bCs/>
        </w:rPr>
      </w:pPr>
      <w:r w:rsidRPr="002731F7">
        <w:rPr>
          <w:b/>
          <w:bCs/>
        </w:rPr>
        <w:t xml:space="preserve">Bitte benennen Sie Ihren </w:t>
      </w:r>
      <w:r w:rsidR="00816C74">
        <w:rPr>
          <w:b/>
          <w:bCs/>
        </w:rPr>
        <w:t xml:space="preserve">Word und PDF-Dateien </w:t>
      </w:r>
      <w:r>
        <w:rPr>
          <w:b/>
          <w:bCs/>
        </w:rPr>
        <w:t>nach dem folgenden Schema</w:t>
      </w:r>
      <w:r w:rsidRPr="002731F7">
        <w:rPr>
          <w:b/>
          <w:bCs/>
        </w:rPr>
        <w:t>:</w:t>
      </w:r>
    </w:p>
    <w:p w14:paraId="7A452406" w14:textId="61EC075E" w:rsidR="002731F7" w:rsidRDefault="002731F7" w:rsidP="002731F7">
      <w:pPr>
        <w:pStyle w:val="Bulletpoints"/>
        <w:numPr>
          <w:ilvl w:val="0"/>
          <w:numId w:val="21"/>
        </w:numPr>
      </w:pPr>
      <w:r w:rsidRPr="002731F7">
        <w:t>“</w:t>
      </w:r>
      <w:proofErr w:type="spellStart"/>
      <w:r w:rsidRPr="002731F7">
        <w:t>ID_Name_</w:t>
      </w:r>
      <w:r w:rsidR="00F30CAA">
        <w:t>Beitragst</w:t>
      </w:r>
      <w:r w:rsidRPr="002731F7">
        <w:t>itel</w:t>
      </w:r>
      <w:proofErr w:type="spellEnd"/>
      <w:r w:rsidRPr="002731F7">
        <w:t>”</w:t>
      </w:r>
      <w:r w:rsidR="00F30CAA">
        <w:t xml:space="preserve"> </w:t>
      </w:r>
      <w:r w:rsidR="00F30CAA" w:rsidRPr="002731F7">
        <w:t>(</w:t>
      </w:r>
      <w:r w:rsidR="00F30CAA">
        <w:t xml:space="preserve">ggf. mit zusätzlicher </w:t>
      </w:r>
      <w:r w:rsidR="00F30CAA" w:rsidRPr="002731F7">
        <w:t>Versionsnummer)</w:t>
      </w:r>
    </w:p>
    <w:p w14:paraId="529B4EEE" w14:textId="0E906DF0" w:rsidR="00EB3D2B" w:rsidRDefault="00EB3D2B" w:rsidP="00EB3D2B">
      <w:pPr>
        <w:pStyle w:val="berschrift2"/>
      </w:pPr>
      <w:r>
        <w:t>Urheberrechtserklärung</w:t>
      </w:r>
    </w:p>
    <w:p w14:paraId="2B2FEE9B" w14:textId="77777777" w:rsidR="00EB3D2B" w:rsidRDefault="00EB3D2B" w:rsidP="00EB3D2B">
      <w:pPr>
        <w:pStyle w:val="Text"/>
      </w:pPr>
      <w:r>
        <w:t xml:space="preserve">Im Downloadbereich des Autorenportals finden Sie das Formular </w:t>
      </w:r>
      <w:r w:rsidRPr="00836E0F">
        <w:t>der Urheberrechtserklärung zu Ihrem Beitrag bzw. zu Ihrer Präsentation. Wir bitten Sie diese Erklärung ausgefüllt und unterschrieben gemeinsam mit dem Beitrag hochzuladen.</w:t>
      </w:r>
    </w:p>
    <w:p w14:paraId="68E18A98" w14:textId="2B114591" w:rsidR="00EB3D2B" w:rsidRPr="007A27D5" w:rsidRDefault="00EB3D2B" w:rsidP="00EB3D2B">
      <w:pPr>
        <w:pStyle w:val="Aufzhlung"/>
        <w:ind w:left="284" w:hanging="284"/>
      </w:pPr>
      <w:r w:rsidRPr="00836E0F">
        <w:rPr>
          <w:bCs/>
        </w:rPr>
        <w:t>Wir möchten darauf hinweisen, dass alle Quellen, die im Wortlaut oder dem Sinn nach</w:t>
      </w:r>
      <w:r w:rsidRPr="007A27D5">
        <w:t xml:space="preserve"> entnommen wurden, durch Angaben der Herkunft kenntlich zu machen sind. Dies gilt auch für Landkarten, Zeichnungen, Skizzen, bildliche Darstellungen </w:t>
      </w:r>
      <w:r>
        <w:t>sowie Quellen</w:t>
      </w:r>
      <w:r w:rsidRPr="007A27D5">
        <w:t xml:space="preserve"> aus dem Internet.</w:t>
      </w:r>
    </w:p>
    <w:p w14:paraId="6D9D8FB0" w14:textId="6E6073B2" w:rsidR="00CE1DBF" w:rsidRPr="00DF7E81" w:rsidRDefault="00CE1DBF" w:rsidP="00CB724E">
      <w:pPr>
        <w:pStyle w:val="berschrift2"/>
      </w:pPr>
      <w:r w:rsidRPr="00DF7E81">
        <w:t>Upload</w:t>
      </w:r>
      <w:r w:rsidR="009E3C83" w:rsidRPr="00DF7E81">
        <w:t xml:space="preserve"> </w:t>
      </w:r>
      <w:bookmarkStart w:id="75" w:name="OLE_LINK118"/>
      <w:bookmarkStart w:id="76" w:name="OLE_LINK119"/>
      <w:bookmarkStart w:id="77" w:name="OLE_LINK120"/>
      <w:r w:rsidR="009E3C83" w:rsidRPr="00DF7E81">
        <w:t>im Autorenportal</w:t>
      </w:r>
      <w:bookmarkEnd w:id="75"/>
      <w:bookmarkEnd w:id="76"/>
      <w:bookmarkEnd w:id="77"/>
    </w:p>
    <w:p w14:paraId="6588FDF1" w14:textId="5825863D" w:rsidR="00604D0D" w:rsidRDefault="007A0463" w:rsidP="00DA2A7F">
      <w:pPr>
        <w:pStyle w:val="Text"/>
      </w:pPr>
      <w:r w:rsidRPr="007A0463">
        <w:t>Bitte führen Sie die nachfolgenden Schritte aus</w:t>
      </w:r>
      <w:r w:rsidR="00816C74">
        <w:t>,</w:t>
      </w:r>
      <w:r w:rsidRPr="007A0463">
        <w:t xml:space="preserve"> um</w:t>
      </w:r>
      <w:r w:rsidR="00816C74">
        <w:t xml:space="preserve"> </w:t>
      </w:r>
      <w:r w:rsidRPr="007A0463">
        <w:t xml:space="preserve">sowohl die Word- als auch die PDF-Datei sowie Ihre Urheberrechtserklärung (PDF) </w:t>
      </w:r>
      <w:r w:rsidR="00816C74">
        <w:t xml:space="preserve">im Autorenportal </w:t>
      </w:r>
      <w:r w:rsidRPr="007A0463">
        <w:t>hochzuladen:</w:t>
      </w:r>
    </w:p>
    <w:p w14:paraId="6FD11F05" w14:textId="46437355" w:rsidR="007A27D5" w:rsidRPr="00836E0F" w:rsidRDefault="00934414" w:rsidP="003603C0">
      <w:pPr>
        <w:pStyle w:val="Aufzhlung"/>
      </w:pPr>
      <w:r w:rsidRPr="00836E0F">
        <w:t xml:space="preserve">Klicken Sie </w:t>
      </w:r>
      <w:r w:rsidR="007E3C70" w:rsidRPr="00836E0F">
        <w:t xml:space="preserve">im Feld Upload auf den „Link zum ID-Ordner der </w:t>
      </w:r>
      <w:bookmarkStart w:id="78" w:name="OLE_LINK14"/>
      <w:bookmarkStart w:id="79" w:name="OLE_LINK17"/>
      <w:bookmarkStart w:id="80" w:name="OLE_LINK18"/>
      <w:r w:rsidR="007E3C70" w:rsidRPr="00836E0F">
        <w:t>TU-</w:t>
      </w:r>
      <w:r w:rsidR="000742E9" w:rsidRPr="00836E0F">
        <w:t>o</w:t>
      </w:r>
      <w:r w:rsidR="007E3C70" w:rsidRPr="00836E0F">
        <w:t>wn</w:t>
      </w:r>
      <w:r w:rsidR="000742E9" w:rsidRPr="00836E0F">
        <w:t>C</w:t>
      </w:r>
      <w:r w:rsidR="007E3C70" w:rsidRPr="00836E0F">
        <w:t>loud</w:t>
      </w:r>
      <w:bookmarkEnd w:id="78"/>
      <w:bookmarkEnd w:id="79"/>
      <w:bookmarkEnd w:id="80"/>
      <w:r w:rsidR="007E3C70" w:rsidRPr="00836E0F">
        <w:t>“</w:t>
      </w:r>
      <w:r w:rsidRPr="00836E0F">
        <w:t xml:space="preserve"> (</w:t>
      </w:r>
      <w:bookmarkStart w:id="81" w:name="OLE_LINK111"/>
      <w:bookmarkStart w:id="82" w:name="OLE_LINK112"/>
      <w:r w:rsidRPr="00836E0F">
        <w:t xml:space="preserve">siehe </w:t>
      </w:r>
      <w:bookmarkEnd w:id="81"/>
      <w:bookmarkEnd w:id="82"/>
      <w:r w:rsidR="00604D0D">
        <w:fldChar w:fldCharType="begin"/>
      </w:r>
      <w:r w:rsidR="00604D0D">
        <w:instrText xml:space="preserve"> REF _Ref229401875 </w:instrText>
      </w:r>
      <w:r w:rsidR="00604D0D">
        <w:fldChar w:fldCharType="separate"/>
      </w:r>
      <w:r w:rsidR="00D8537A" w:rsidRPr="00DF7E81">
        <w:t xml:space="preserve">Abb. </w:t>
      </w:r>
      <w:r w:rsidR="00D8537A">
        <w:rPr>
          <w:noProof/>
        </w:rPr>
        <w:t>2</w:t>
      </w:r>
      <w:r w:rsidR="00604D0D">
        <w:fldChar w:fldCharType="end"/>
      </w:r>
      <w:r w:rsidRPr="00836E0F">
        <w:t>)</w:t>
      </w:r>
    </w:p>
    <w:p w14:paraId="449FEC77" w14:textId="660514B5" w:rsidR="007A27D5" w:rsidRPr="00836E0F" w:rsidRDefault="00934414" w:rsidP="003603C0">
      <w:pPr>
        <w:pStyle w:val="Aufzhlung"/>
      </w:pPr>
      <w:r w:rsidRPr="00836E0F">
        <w:t>Daraufhin öffnet sich</w:t>
      </w:r>
      <w:r w:rsidR="007E3C70" w:rsidRPr="00836E0F">
        <w:t xml:space="preserve"> ein neues Ansichtsfenster und Sie </w:t>
      </w:r>
      <w:r w:rsidRPr="00836E0F">
        <w:t xml:space="preserve">werden </w:t>
      </w:r>
      <w:r w:rsidR="007E3C70" w:rsidRPr="00836E0F">
        <w:t xml:space="preserve">zu Ihrem persönlichen Ordner </w:t>
      </w:r>
      <w:r w:rsidR="00816C74">
        <w:t>in der</w:t>
      </w:r>
      <w:r w:rsidR="0030407A" w:rsidRPr="00836E0F">
        <w:t xml:space="preserve"> TU-ownCloud </w:t>
      </w:r>
      <w:r w:rsidR="007E3C70" w:rsidRPr="00836E0F">
        <w:t>weiter</w:t>
      </w:r>
      <w:r w:rsidRPr="00836E0F">
        <w:t>ge</w:t>
      </w:r>
      <w:r w:rsidR="007E3C70" w:rsidRPr="00836E0F">
        <w:t>leitet.</w:t>
      </w:r>
    </w:p>
    <w:p w14:paraId="463F6F91" w14:textId="541F2FDA" w:rsidR="007A27D5" w:rsidRPr="00836E0F" w:rsidRDefault="007A27D5" w:rsidP="003603C0">
      <w:pPr>
        <w:pStyle w:val="Aufzhlung"/>
      </w:pPr>
      <w:r w:rsidRPr="00836E0F">
        <w:t xml:space="preserve">In der </w:t>
      </w:r>
      <w:bookmarkStart w:id="83" w:name="OLE_LINK99"/>
      <w:bookmarkStart w:id="84" w:name="OLE_LINK100"/>
      <w:bookmarkStart w:id="85" w:name="OLE_LINK101"/>
      <w:bookmarkStart w:id="86" w:name="OLE_LINK102"/>
      <w:r w:rsidRPr="00836E0F">
        <w:t xml:space="preserve">TU-ownCloud </w:t>
      </w:r>
      <w:bookmarkEnd w:id="83"/>
      <w:bookmarkEnd w:id="84"/>
      <w:bookmarkEnd w:id="85"/>
      <w:bookmarkEnd w:id="86"/>
      <w:r w:rsidRPr="00836E0F">
        <w:t xml:space="preserve">können Sie links oben per Klick auf </w:t>
      </w:r>
      <w:r w:rsidR="009703D9">
        <w:t>den Button</w:t>
      </w:r>
      <w:r w:rsidRPr="00836E0F">
        <w:t xml:space="preserve"> </w:t>
      </w:r>
      <w:bookmarkStart w:id="87" w:name="_Hlk229668257"/>
      <w:r w:rsidR="009703D9">
        <w:t>„</w:t>
      </w:r>
      <w:r w:rsidRPr="009703D9">
        <w:t>+</w:t>
      </w:r>
      <w:r w:rsidR="009703D9">
        <w:t xml:space="preserve"> </w:t>
      </w:r>
      <w:r w:rsidR="009703D9" w:rsidRPr="009703D9">
        <w:t>Neu</w:t>
      </w:r>
      <w:r w:rsidR="009703D9">
        <w:t>“</w:t>
      </w:r>
      <w:r w:rsidRPr="00836E0F">
        <w:rPr>
          <w:sz w:val="16"/>
        </w:rPr>
        <w:t xml:space="preserve"> </w:t>
      </w:r>
      <w:r w:rsidRPr="00836E0F">
        <w:t xml:space="preserve">und </w:t>
      </w:r>
      <w:r w:rsidR="009703D9">
        <w:t>„</w:t>
      </w:r>
      <w:r w:rsidRPr="00836E0F">
        <w:rPr>
          <w:rFonts w:ascii="Calibri" w:hAnsi="Calibri" w:cs="Calibri"/>
          <w:sz w:val="24"/>
        </w:rPr>
        <w:t>↑</w:t>
      </w:r>
      <w:r w:rsidRPr="00836E0F">
        <w:t xml:space="preserve"> </w:t>
      </w:r>
      <w:r w:rsidR="009703D9">
        <w:t>Dateien h</w:t>
      </w:r>
      <w:r w:rsidRPr="00836E0F">
        <w:t>ochladen</w:t>
      </w:r>
      <w:r w:rsidR="009703D9">
        <w:t>“</w:t>
      </w:r>
      <w:bookmarkEnd w:id="87"/>
      <w:r w:rsidRPr="00836E0F">
        <w:t xml:space="preserve"> die Übermittlung des WORD- und PDF-Dokuments durchführen </w:t>
      </w:r>
      <w:bookmarkStart w:id="88" w:name="OLE_LINK75"/>
      <w:bookmarkStart w:id="89" w:name="OLE_LINK76"/>
      <w:bookmarkStart w:id="90" w:name="OLE_LINK77"/>
      <w:r w:rsidRPr="00836E0F">
        <w:t xml:space="preserve">(siehe </w:t>
      </w:r>
      <w:r w:rsidRPr="00836E0F">
        <w:fldChar w:fldCharType="begin"/>
      </w:r>
      <w:r w:rsidRPr="00836E0F">
        <w:instrText xml:space="preserve"> REF _Ref40179538 \h  \* MERGEFORMAT </w:instrText>
      </w:r>
      <w:r w:rsidRPr="00836E0F">
        <w:fldChar w:fldCharType="separate"/>
      </w:r>
      <w:r w:rsidR="00D8537A" w:rsidRPr="00DF7E81">
        <w:t xml:space="preserve">Abb. </w:t>
      </w:r>
      <w:r w:rsidR="00D8537A">
        <w:rPr>
          <w:noProof/>
        </w:rPr>
        <w:t>3</w:t>
      </w:r>
      <w:r w:rsidRPr="00836E0F">
        <w:fldChar w:fldCharType="end"/>
      </w:r>
      <w:r w:rsidRPr="00836E0F">
        <w:t>)</w:t>
      </w:r>
      <w:bookmarkEnd w:id="88"/>
      <w:bookmarkEnd w:id="89"/>
      <w:bookmarkEnd w:id="90"/>
      <w:r w:rsidRPr="00836E0F">
        <w:t>.</w:t>
      </w:r>
    </w:p>
    <w:p w14:paraId="0AA7DB74" w14:textId="64F92753" w:rsidR="007A27D5" w:rsidRPr="00836E0F" w:rsidRDefault="007A27D5" w:rsidP="003603C0">
      <w:pPr>
        <w:pStyle w:val="Aufzhlung"/>
      </w:pPr>
      <w:r w:rsidRPr="00836E0F">
        <w:t xml:space="preserve">Über ein Explorer-Fenster mit Ansicht Ihres lokalen Computers können Sie alle Dateien (WORD und PDF) auswählen </w:t>
      </w:r>
      <w:r w:rsidR="00CB73FC" w:rsidRPr="00836E0F">
        <w:t>–</w:t>
      </w:r>
      <w:r w:rsidRPr="00836E0F">
        <w:t xml:space="preserve"> entweder einzeln oder zusammen </w:t>
      </w:r>
      <w:r w:rsidR="00CB73FC" w:rsidRPr="00836E0F">
        <w:t>–</w:t>
      </w:r>
      <w:r w:rsidRPr="00836E0F">
        <w:t xml:space="preserve"> und anschließend auf den Button „Öffnen“ klicken.</w:t>
      </w:r>
    </w:p>
    <w:p w14:paraId="649AB972" w14:textId="282F0D15" w:rsidR="00F05C3D" w:rsidRDefault="007A27D5" w:rsidP="003603C0">
      <w:pPr>
        <w:pStyle w:val="Aufzhlung"/>
      </w:pPr>
      <w:r w:rsidRPr="00836E0F">
        <w:t>Nach dem erfolgreichen Upload werden die hochgeladenen Dokumente angezeigt (</w:t>
      </w:r>
      <w:r w:rsidRPr="00836E0F">
        <w:fldChar w:fldCharType="begin"/>
      </w:r>
      <w:r w:rsidRPr="00836E0F">
        <w:instrText xml:space="preserve"> REF _Ref442701827 \h  \* MERGEFORMAT </w:instrText>
      </w:r>
      <w:r w:rsidRPr="00836E0F">
        <w:fldChar w:fldCharType="separate"/>
      </w:r>
      <w:r w:rsidR="00D8537A" w:rsidRPr="00DF7E81">
        <w:t xml:space="preserve">Abb. </w:t>
      </w:r>
      <w:r w:rsidR="00D8537A">
        <w:rPr>
          <w:noProof/>
        </w:rPr>
        <w:t>4</w:t>
      </w:r>
      <w:r w:rsidRPr="00836E0F">
        <w:fldChar w:fldCharType="end"/>
      </w:r>
      <w:r w:rsidRPr="00836E0F">
        <w:t>). Zum</w:t>
      </w:r>
      <w:r w:rsidRPr="00DF7E81">
        <w:t xml:space="preserve"> Beenden können Sie den Tab schließen und kehren wieder zum Autorenportal zurück.</w:t>
      </w:r>
    </w:p>
    <w:p w14:paraId="7AAD5D27" w14:textId="77777777" w:rsidR="00F05C3D" w:rsidRDefault="00F05C3D">
      <w:pPr>
        <w:rPr>
          <w:rFonts w:ascii="Arial" w:hAnsi="Arial"/>
          <w:sz w:val="22"/>
          <w:szCs w:val="22"/>
          <w:lang w:val="de-AT"/>
        </w:rPr>
      </w:pPr>
      <w:r>
        <w:br w:type="page"/>
      </w:r>
    </w:p>
    <w:p w14:paraId="4577B8A3" w14:textId="73D05717" w:rsidR="00816C74" w:rsidRPr="001E69D7" w:rsidRDefault="00816C74" w:rsidP="00816C74">
      <w:pPr>
        <w:pStyle w:val="Text"/>
      </w:pPr>
    </w:p>
    <w:p w14:paraId="1CF33144" w14:textId="099F61D7" w:rsidR="00816C74" w:rsidRDefault="00E75831" w:rsidP="00816C74">
      <w:pPr>
        <w:pStyle w:val="Abbildung"/>
      </w:pPr>
      <w:r>
        <w:drawing>
          <wp:inline distT="0" distB="0" distL="0" distR="0" wp14:anchorId="427919BF" wp14:editId="3ADD8768">
            <wp:extent cx="5961900" cy="2310389"/>
            <wp:effectExtent l="0" t="0" r="127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900" cy="231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4A02D" w14:textId="14513745" w:rsidR="00B660D1" w:rsidRPr="00DF7E81" w:rsidRDefault="00B660D1" w:rsidP="00B660D1">
      <w:pPr>
        <w:pStyle w:val="Abbildungsbeschriftung1-zeiligzentriert"/>
      </w:pPr>
      <w:bookmarkStart w:id="91" w:name="_Ref229401875"/>
      <w:bookmarkStart w:id="92" w:name="OLE_LINK93"/>
      <w:r w:rsidRPr="00DF7E81">
        <w:t xml:space="preserve">Abb. </w:t>
      </w:r>
      <w:r w:rsidR="000D1BB1">
        <w:fldChar w:fldCharType="begin"/>
      </w:r>
      <w:r w:rsidR="000D1BB1">
        <w:instrText xml:space="preserve"> SEQ Abb. \* ARABIC </w:instrText>
      </w:r>
      <w:r w:rsidR="000D1BB1">
        <w:fldChar w:fldCharType="separate"/>
      </w:r>
      <w:r w:rsidR="00D8537A">
        <w:rPr>
          <w:noProof/>
        </w:rPr>
        <w:t>2</w:t>
      </w:r>
      <w:r w:rsidR="000D1BB1">
        <w:rPr>
          <w:noProof/>
        </w:rPr>
        <w:fldChar w:fldCharType="end"/>
      </w:r>
      <w:bookmarkEnd w:id="91"/>
      <w:r>
        <w:rPr>
          <w:noProof/>
        </w:rPr>
        <w:t>:</w:t>
      </w:r>
      <w:r w:rsidRPr="00DF7E81">
        <w:tab/>
        <w:t>Beitragsübersicht im Autorenportal: Link zum Upload des fertigen Beitrags</w:t>
      </w:r>
      <w:r>
        <w:t>.</w:t>
      </w:r>
    </w:p>
    <w:bookmarkEnd w:id="92"/>
    <w:p w14:paraId="2CEDC84C" w14:textId="3CF5E422" w:rsidR="00816C74" w:rsidRDefault="00E75831" w:rsidP="00816C74">
      <w:pPr>
        <w:pStyle w:val="Abbildung"/>
        <w:rPr>
          <w:lang w:val="en-GB"/>
        </w:rPr>
      </w:pPr>
      <w:r>
        <w:drawing>
          <wp:inline distT="0" distB="0" distL="0" distR="0" wp14:anchorId="403DB1E3" wp14:editId="19DE1A86">
            <wp:extent cx="5452883" cy="1801372"/>
            <wp:effectExtent l="0" t="0" r="0" b="889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2883" cy="180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6E164" w14:textId="69095DF3" w:rsidR="00B660D1" w:rsidRPr="00DF7E81" w:rsidRDefault="00B660D1" w:rsidP="00B660D1">
      <w:pPr>
        <w:pStyle w:val="Abbildungsbeschriftung1-zeiligzentriert"/>
      </w:pPr>
      <w:bookmarkStart w:id="93" w:name="_Ref40179538"/>
      <w:r w:rsidRPr="00DF7E81">
        <w:t xml:space="preserve">Abb. </w:t>
      </w:r>
      <w:r w:rsidR="000D1BB1">
        <w:fldChar w:fldCharType="begin"/>
      </w:r>
      <w:r w:rsidR="000D1BB1">
        <w:instrText xml:space="preserve"> SEQ Abb. \* ARABIC </w:instrText>
      </w:r>
      <w:r w:rsidR="000D1BB1">
        <w:fldChar w:fldCharType="separate"/>
      </w:r>
      <w:r w:rsidR="00D8537A">
        <w:rPr>
          <w:noProof/>
        </w:rPr>
        <w:t>3</w:t>
      </w:r>
      <w:r w:rsidR="000D1BB1">
        <w:rPr>
          <w:noProof/>
        </w:rPr>
        <w:fldChar w:fldCharType="end"/>
      </w:r>
      <w:bookmarkEnd w:id="93"/>
      <w:r>
        <w:rPr>
          <w:noProof/>
        </w:rPr>
        <w:t>:</w:t>
      </w:r>
      <w:r w:rsidRPr="00DF7E81">
        <w:tab/>
        <w:t xml:space="preserve">Upload in Ihrem persönlichen Ordner auf </w:t>
      </w:r>
      <w:r>
        <w:t>der</w:t>
      </w:r>
      <w:r w:rsidRPr="00DF7E81">
        <w:t xml:space="preserve"> TU Wien</w:t>
      </w:r>
      <w:r>
        <w:t xml:space="preserve"> </w:t>
      </w:r>
      <w:proofErr w:type="spellStart"/>
      <w:r>
        <w:t>ownCoud</w:t>
      </w:r>
      <w:proofErr w:type="spellEnd"/>
      <w:r>
        <w:t>.</w:t>
      </w:r>
    </w:p>
    <w:p w14:paraId="21307C6C" w14:textId="6271FB0C" w:rsidR="00E75831" w:rsidRPr="00DF7E81" w:rsidRDefault="00E75831" w:rsidP="00816C74">
      <w:pPr>
        <w:pStyle w:val="Abbildung"/>
      </w:pPr>
      <w:r>
        <w:drawing>
          <wp:inline distT="0" distB="0" distL="0" distR="0" wp14:anchorId="4C1B2EC5" wp14:editId="1B50FAEE">
            <wp:extent cx="5449835" cy="1036322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9835" cy="103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C269D" w14:textId="43978205" w:rsidR="00BF695F" w:rsidRPr="00DF7E81" w:rsidRDefault="00BF695F" w:rsidP="00604D0D">
      <w:pPr>
        <w:pStyle w:val="Abbildungsbeschriftung1-zeiligzentriert"/>
      </w:pPr>
      <w:bookmarkStart w:id="94" w:name="_Ref442701827"/>
      <w:r w:rsidRPr="00DF7E81">
        <w:t xml:space="preserve">Abb. </w:t>
      </w:r>
      <w:r w:rsidR="000D1BB1">
        <w:fldChar w:fldCharType="begin"/>
      </w:r>
      <w:r w:rsidR="000D1BB1">
        <w:instrText xml:space="preserve"> SEQ Abb. \* ARABIC </w:instrText>
      </w:r>
      <w:r w:rsidR="000D1BB1">
        <w:fldChar w:fldCharType="separate"/>
      </w:r>
      <w:r w:rsidR="00D8537A">
        <w:rPr>
          <w:noProof/>
        </w:rPr>
        <w:t>4</w:t>
      </w:r>
      <w:r w:rsidR="000D1BB1">
        <w:rPr>
          <w:noProof/>
        </w:rPr>
        <w:fldChar w:fldCharType="end"/>
      </w:r>
      <w:bookmarkEnd w:id="94"/>
      <w:r w:rsidR="00013BF5">
        <w:rPr>
          <w:noProof/>
        </w:rPr>
        <w:t>:</w:t>
      </w:r>
      <w:r w:rsidRPr="00DF7E81">
        <w:tab/>
      </w:r>
      <w:r w:rsidR="00337F3F">
        <w:t>Ordneransicht nach dem erfolgreichen Upload</w:t>
      </w:r>
      <w:r w:rsidR="00E02744">
        <w:t>.</w:t>
      </w:r>
    </w:p>
    <w:p w14:paraId="00012798" w14:textId="56D9C85E" w:rsidR="000742E9" w:rsidRDefault="003374C8" w:rsidP="009F075B">
      <w:pPr>
        <w:pStyle w:val="Aufzhlung"/>
      </w:pPr>
      <w:r w:rsidRPr="009F075B">
        <w:t>H</w:t>
      </w:r>
      <w:r w:rsidR="000742E9" w:rsidRPr="009F075B">
        <w:t>inweis: Über</w:t>
      </w:r>
      <w:r w:rsidR="000742E9" w:rsidRPr="00DF7E81">
        <w:t xml:space="preserve"> das Autorenportal können Sie jederzeit Ihre Beitragsdaten verwalten. </w:t>
      </w:r>
      <w:r w:rsidR="00714A36">
        <w:t xml:space="preserve">Nach Abschluss </w:t>
      </w:r>
      <w:r w:rsidR="00714A36" w:rsidRPr="00DF7E81">
        <w:t xml:space="preserve">des Paper-Reviews </w:t>
      </w:r>
      <w:r w:rsidR="000742E9" w:rsidRPr="00DF7E81">
        <w:t xml:space="preserve">werden Sie über das Ergebnis informiert und können </w:t>
      </w:r>
      <w:r w:rsidR="002A3417">
        <w:t xml:space="preserve">ggf. </w:t>
      </w:r>
      <w:r w:rsidR="00714A36">
        <w:t xml:space="preserve">eine </w:t>
      </w:r>
      <w:r w:rsidR="000742E9" w:rsidRPr="00DF7E81">
        <w:t>Korrektur</w:t>
      </w:r>
      <w:r w:rsidR="007304DA" w:rsidRPr="00DF7E81">
        <w:t>version</w:t>
      </w:r>
      <w:r w:rsidR="000742E9" w:rsidRPr="00DF7E81">
        <w:t xml:space="preserve"> Ihres Papers hochladen.</w:t>
      </w:r>
    </w:p>
    <w:p w14:paraId="7778223B" w14:textId="77777777" w:rsidR="009703D9" w:rsidRDefault="009703D9" w:rsidP="00DA2A7F">
      <w:pPr>
        <w:pStyle w:val="Text"/>
      </w:pPr>
    </w:p>
    <w:p w14:paraId="47589210" w14:textId="2401E342" w:rsidR="000742E9" w:rsidRPr="00DF7E81" w:rsidRDefault="000742E9" w:rsidP="00DA2A7F">
      <w:pPr>
        <w:pStyle w:val="Text"/>
      </w:pPr>
      <w:r w:rsidRPr="00DF7E81">
        <w:t>Eine detaillierte Hilfestellung finden Sie im Autorenportal unter Downloads bzw. in der Hilfe. Für weitere Fragen rund um Ihren Beitrag für die ÖGT stehen wir Ihnen sehr gerne zur Verfügung</w:t>
      </w:r>
      <w:r w:rsidR="005F33C8" w:rsidRPr="00DF7E81">
        <w:t>:</w:t>
      </w:r>
    </w:p>
    <w:p w14:paraId="2BE85139" w14:textId="5E91AC9A" w:rsidR="000742E9" w:rsidRPr="00DF7E81" w:rsidRDefault="000742E9" w:rsidP="003603C0">
      <w:pPr>
        <w:pStyle w:val="Aufzhlung"/>
      </w:pPr>
      <w:r w:rsidRPr="00DF7E81">
        <w:t>E</w:t>
      </w:r>
      <w:r w:rsidR="00000DB3">
        <w:t>-M</w:t>
      </w:r>
      <w:r w:rsidRPr="00DF7E81">
        <w:t>ail</w:t>
      </w:r>
      <w:r w:rsidR="0030407A">
        <w:t>:</w:t>
      </w:r>
      <w:r w:rsidR="0030407A">
        <w:tab/>
      </w:r>
      <w:hyperlink r:id="rId14" w:history="1">
        <w:r w:rsidRPr="00DF7E81">
          <w:rPr>
            <w:rStyle w:val="Hyperlink"/>
            <w:color w:val="auto"/>
          </w:rPr>
          <w:t>oegt@tuwien.ac.at</w:t>
        </w:r>
      </w:hyperlink>
    </w:p>
    <w:p w14:paraId="0A80BE25" w14:textId="57168C87" w:rsidR="000742E9" w:rsidRDefault="000742E9" w:rsidP="003603C0">
      <w:pPr>
        <w:pStyle w:val="Aufzhlung"/>
        <w:rPr>
          <w:rStyle w:val="Hyperlink"/>
          <w:color w:val="auto"/>
          <w:u w:val="none"/>
        </w:rPr>
      </w:pPr>
      <w:r w:rsidRPr="00DF7E81">
        <w:t>T</w:t>
      </w:r>
      <w:r w:rsidR="00DF7E81" w:rsidRPr="00DF7E81">
        <w:t>elefon</w:t>
      </w:r>
      <w:r w:rsidR="00846A21" w:rsidRPr="00DF7E81">
        <w:t>:</w:t>
      </w:r>
      <w:r w:rsidR="00846A21" w:rsidRPr="00DF7E81">
        <w:tab/>
      </w:r>
      <w:r w:rsidRPr="00DF7E81">
        <w:rPr>
          <w:rStyle w:val="Hyperlink"/>
          <w:color w:val="auto"/>
          <w:u w:val="none"/>
        </w:rPr>
        <w:t>+43 (0)1 58801 22</w:t>
      </w:r>
      <w:r w:rsidR="009703D9">
        <w:rPr>
          <w:rStyle w:val="Hyperlink"/>
          <w:color w:val="auto"/>
          <w:u w:val="none"/>
        </w:rPr>
        <w:t> </w:t>
      </w:r>
      <w:r w:rsidRPr="00DF7E81">
        <w:rPr>
          <w:rStyle w:val="Hyperlink"/>
          <w:color w:val="auto"/>
          <w:u w:val="none"/>
        </w:rPr>
        <w:t>111</w:t>
      </w:r>
    </w:p>
    <w:p w14:paraId="5FD48174" w14:textId="161B1FF8" w:rsidR="009703D9" w:rsidRPr="00DF7E81" w:rsidRDefault="009703D9" w:rsidP="009703D9">
      <w:pPr>
        <w:pStyle w:val="Aufzhlung"/>
        <w:numPr>
          <w:ilvl w:val="0"/>
          <w:numId w:val="0"/>
        </w:numPr>
      </w:pPr>
      <w:r w:rsidRPr="009703D9">
        <w:rPr>
          <w:rStyle w:val="Hyperlink"/>
          <w:color w:val="auto"/>
          <w:u w:val="none"/>
        </w:rPr>
        <w:t xml:space="preserve">Bitte geben Sie </w:t>
      </w:r>
      <w:r>
        <w:rPr>
          <w:rStyle w:val="Hyperlink"/>
          <w:color w:val="auto"/>
          <w:u w:val="none"/>
        </w:rPr>
        <w:t xml:space="preserve">sämtlichen </w:t>
      </w:r>
      <w:r w:rsidRPr="009703D9">
        <w:rPr>
          <w:rStyle w:val="Hyperlink"/>
          <w:color w:val="auto"/>
          <w:u w:val="none"/>
        </w:rPr>
        <w:t xml:space="preserve">Anfragen immer </w:t>
      </w:r>
      <w:r>
        <w:rPr>
          <w:rStyle w:val="Hyperlink"/>
          <w:color w:val="auto"/>
          <w:u w:val="none"/>
        </w:rPr>
        <w:t xml:space="preserve">auch </w:t>
      </w:r>
      <w:r w:rsidRPr="009703D9">
        <w:rPr>
          <w:rStyle w:val="Hyperlink"/>
          <w:color w:val="auto"/>
          <w:u w:val="none"/>
        </w:rPr>
        <w:t>Ihre Paper-ID an.</w:t>
      </w:r>
    </w:p>
    <w:p w14:paraId="080B3B08" w14:textId="77777777" w:rsidR="00771873" w:rsidRPr="00DF7E81" w:rsidRDefault="00771873" w:rsidP="00CB724E">
      <w:pPr>
        <w:pStyle w:val="berschrift1"/>
      </w:pPr>
      <w:r w:rsidRPr="00DF7E81">
        <w:lastRenderedPageBreak/>
        <w:t>ZUSAMMENFASSUNG</w:t>
      </w:r>
    </w:p>
    <w:p w14:paraId="15D341D3" w14:textId="0BE1698E" w:rsidR="006F3106" w:rsidRDefault="006F3106" w:rsidP="00DA2A7F">
      <w:pPr>
        <w:pStyle w:val="Text"/>
      </w:pPr>
      <w:r w:rsidRPr="00DF7E81">
        <w:t>Wir bedanken uns für Ihre Bereitschaft, einen Beitrag für den Tagungsband der Österreichischen Geotechniktagung zu verfassen.</w:t>
      </w:r>
      <w:r>
        <w:t xml:space="preserve"> </w:t>
      </w:r>
      <w:r w:rsidR="00507732" w:rsidRPr="00DF7E81">
        <w:t xml:space="preserve">Die abschließende Zusammenfassung ist ein </w:t>
      </w:r>
      <w:r w:rsidR="0068425A" w:rsidRPr="00DF7E81">
        <w:t>wesentlicher</w:t>
      </w:r>
      <w:r w:rsidR="00507732" w:rsidRPr="00DF7E81">
        <w:t xml:space="preserve"> Bestandteil des Beitrages</w:t>
      </w:r>
      <w:r w:rsidR="0068425A" w:rsidRPr="00DF7E81">
        <w:t>.</w:t>
      </w:r>
      <w:r w:rsidR="00507732" w:rsidRPr="00DF7E81">
        <w:t xml:space="preserve"> </w:t>
      </w:r>
      <w:r w:rsidR="0068425A" w:rsidRPr="00DF7E81">
        <w:t xml:space="preserve">Sie </w:t>
      </w:r>
      <w:r w:rsidR="00507732" w:rsidRPr="00DF7E81">
        <w:t xml:space="preserve">soll die wichtigsten </w:t>
      </w:r>
      <w:r w:rsidR="0068425A" w:rsidRPr="00DF7E81">
        <w:t>Erkenntnisse</w:t>
      </w:r>
      <w:r w:rsidR="00507732" w:rsidRPr="00DF7E81">
        <w:t xml:space="preserve"> </w:t>
      </w:r>
      <w:r w:rsidR="0068425A" w:rsidRPr="00DF7E81">
        <w:t>und</w:t>
      </w:r>
      <w:r w:rsidR="00507732" w:rsidRPr="00DF7E81">
        <w:t xml:space="preserve"> Meinung</w:t>
      </w:r>
      <w:r w:rsidR="0068425A" w:rsidRPr="00DF7E81">
        <w:t>en</w:t>
      </w:r>
      <w:r w:rsidR="00507732" w:rsidRPr="00DF7E81">
        <w:t xml:space="preserve"> der Autoren zu den praktischen Auswirkungen</w:t>
      </w:r>
      <w:r w:rsidR="0068425A" w:rsidRPr="00DF7E81">
        <w:t xml:space="preserve"> der Ergebnisse</w:t>
      </w:r>
      <w:r w:rsidR="00507732" w:rsidRPr="00DF7E81">
        <w:t xml:space="preserve"> beinhalten.</w:t>
      </w:r>
    </w:p>
    <w:p w14:paraId="6A94D16C" w14:textId="5EDE6B9D" w:rsidR="002A3417" w:rsidRDefault="00714A36" w:rsidP="00DA2A7F">
      <w:pPr>
        <w:pStyle w:val="Text"/>
      </w:pPr>
      <w:r>
        <w:t>Auch für Projektbeschreibungen aus der Baupraxis sollte hier ein kurzes Fazit angegeben werden.</w:t>
      </w:r>
      <w:bookmarkStart w:id="95" w:name="OLE_LINK40"/>
      <w:bookmarkStart w:id="96" w:name="OLE_LINK41"/>
      <w:bookmarkStart w:id="97" w:name="OLE_LINK47"/>
    </w:p>
    <w:p w14:paraId="6A3312D8" w14:textId="619B193E" w:rsidR="0068425A" w:rsidRPr="00DF7E81" w:rsidRDefault="0068425A" w:rsidP="00DA2A7F">
      <w:pPr>
        <w:pStyle w:val="Text"/>
      </w:pPr>
      <w:r w:rsidRPr="00DF7E81">
        <w:t xml:space="preserve">Zum Abschluss des Beitrags sind Literaturzitate bzw. Projektreferenzen </w:t>
      </w:r>
      <w:r w:rsidR="000A6969" w:rsidRPr="00DF7E81">
        <w:t xml:space="preserve">der Reihenfolge alphabetisch sortiert, ohne Nummerierung und in folgender Form </w:t>
      </w:r>
      <w:r w:rsidRPr="00DF7E81">
        <w:t>anzugeben:</w:t>
      </w:r>
    </w:p>
    <w:bookmarkEnd w:id="95"/>
    <w:bookmarkEnd w:id="96"/>
    <w:bookmarkEnd w:id="97"/>
    <w:p w14:paraId="4466D6EA" w14:textId="77777777" w:rsidR="00537444" w:rsidRPr="00DF7E81" w:rsidRDefault="00537444" w:rsidP="00CB724E">
      <w:pPr>
        <w:pStyle w:val="KurzfassungLiteratur"/>
      </w:pPr>
      <w:r w:rsidRPr="00DF7E81">
        <w:t>LITERATUR</w:t>
      </w:r>
    </w:p>
    <w:p w14:paraId="4785BE1C" w14:textId="06564D24" w:rsidR="005D4A1A" w:rsidRDefault="005D4A1A" w:rsidP="005D4A1A">
      <w:pPr>
        <w:pStyle w:val="Literaturangaben"/>
      </w:pPr>
      <w:bookmarkStart w:id="98" w:name="OLE_LINK37"/>
      <w:bookmarkStart w:id="99" w:name="OLE_LINK38"/>
      <w:bookmarkStart w:id="100" w:name="OLE_LINK39"/>
      <w:bookmarkStart w:id="101" w:name="OLE_LINK48"/>
      <w:bookmarkStart w:id="102" w:name="OLE_LINK49"/>
      <w:r>
        <w:t>Nachname, Vorname Initialen (Jahr). Titel des Artikels. Zeitschriftentitel. Band: Seiten.</w:t>
      </w:r>
    </w:p>
    <w:p w14:paraId="70DB18E7" w14:textId="40EFF33C" w:rsidR="005D4A1A" w:rsidRDefault="005D4A1A" w:rsidP="005D4A1A">
      <w:pPr>
        <w:pStyle w:val="Literaturangaben"/>
      </w:pPr>
      <w:r>
        <w:t>Nachname, Vorname</w:t>
      </w:r>
      <w:r w:rsidRPr="005D4A1A">
        <w:t xml:space="preserve"> </w:t>
      </w:r>
      <w:r>
        <w:t>Initialen (Jahr). Titel des Artikels. In: Herausgeber Nachname, Vorname (Hrsg.), Titel des Tagungsbandes; Datum, Ort und Land der Konferenz. Beitragsnummer, Seitenzahl. Verlag.</w:t>
      </w:r>
    </w:p>
    <w:p w14:paraId="05085A8A" w14:textId="1FF642F3" w:rsidR="005D4A1A" w:rsidRDefault="005D4A1A" w:rsidP="005D4A1A">
      <w:pPr>
        <w:pStyle w:val="Literaturangaben"/>
      </w:pPr>
      <w:r>
        <w:t>Nachname, Vorname Initialen (Jahr). Buchtitel. Verlag.</w:t>
      </w:r>
    </w:p>
    <w:p w14:paraId="7189D66E" w14:textId="77777777" w:rsidR="005D4A1A" w:rsidRPr="006F3106" w:rsidRDefault="005D4A1A" w:rsidP="005D4A1A">
      <w:pPr>
        <w:pStyle w:val="Literaturangaben"/>
      </w:pPr>
      <w:r w:rsidRPr="006F3106">
        <w:t>Projektunterlagen (2020): Projekt XYZ, Ort, Firma, Ausführungszeitraum.</w:t>
      </w:r>
    </w:p>
    <w:p w14:paraId="5C72800E" w14:textId="406B2756" w:rsidR="005D4A1A" w:rsidRDefault="005D4A1A" w:rsidP="005D4A1A">
      <w:pPr>
        <w:pStyle w:val="Literaturangaben"/>
      </w:pPr>
      <w:r>
        <w:t>REGELWERK (Jahr). Titel der Norm/Richtlinie.</w:t>
      </w:r>
    </w:p>
    <w:p w14:paraId="1BB34FA1" w14:textId="62FCFACE" w:rsidR="005D4A1A" w:rsidRPr="00EA1E13" w:rsidRDefault="005D4A1A" w:rsidP="005D4A1A">
      <w:pPr>
        <w:pStyle w:val="Literaturangaben"/>
        <w:rPr>
          <w:b/>
          <w:bCs/>
          <w:lang w:val="en-US"/>
        </w:rPr>
      </w:pPr>
      <w:proofErr w:type="spellStart"/>
      <w:r w:rsidRPr="00EA1E13">
        <w:rPr>
          <w:b/>
          <w:bCs/>
          <w:lang w:val="en-US"/>
        </w:rPr>
        <w:t>Beispiele</w:t>
      </w:r>
      <w:proofErr w:type="spellEnd"/>
      <w:r w:rsidRPr="00EA1E13">
        <w:rPr>
          <w:b/>
          <w:bCs/>
          <w:lang w:val="en-US"/>
        </w:rPr>
        <w:t>:</w:t>
      </w:r>
    </w:p>
    <w:p w14:paraId="727E46D3" w14:textId="77777777" w:rsidR="005D4A1A" w:rsidRDefault="005D4A1A" w:rsidP="005D4A1A">
      <w:pPr>
        <w:pStyle w:val="Literaturangaben"/>
      </w:pPr>
      <w:r w:rsidRPr="005D4A1A">
        <w:rPr>
          <w:lang w:val="en-US"/>
        </w:rPr>
        <w:t xml:space="preserve">Adam, D. (2009): Energy from earth-coupled structures, foundations, tunnels and sewers. </w:t>
      </w:r>
      <w:proofErr w:type="spellStart"/>
      <w:r w:rsidRPr="005D4A1A">
        <w:t>Geotechnique</w:t>
      </w:r>
      <w:proofErr w:type="spellEnd"/>
      <w:r w:rsidRPr="005D4A1A">
        <w:t xml:space="preserve"> 3: 229-236.</w:t>
      </w:r>
    </w:p>
    <w:p w14:paraId="384F9ECF" w14:textId="29EC8A31" w:rsidR="000A6969" w:rsidRPr="006F3106" w:rsidRDefault="000A6969" w:rsidP="005D4A1A">
      <w:pPr>
        <w:pStyle w:val="Literaturangaben"/>
      </w:pPr>
      <w:r w:rsidRPr="006F3106">
        <w:t xml:space="preserve">Müller </w:t>
      </w:r>
      <w:r w:rsidR="004640F8" w:rsidRPr="006F3106">
        <w:t>et al.</w:t>
      </w:r>
      <w:r w:rsidRPr="006F3106">
        <w:t xml:space="preserve"> (</w:t>
      </w:r>
      <w:r w:rsidR="004640F8" w:rsidRPr="006F3106">
        <w:t>2011</w:t>
      </w:r>
      <w:r w:rsidRPr="006F3106">
        <w:t>)</w:t>
      </w:r>
      <w:bookmarkEnd w:id="98"/>
      <w:bookmarkEnd w:id="99"/>
      <w:bookmarkEnd w:id="100"/>
      <w:r w:rsidRPr="006F3106">
        <w:t xml:space="preserve">: </w:t>
      </w:r>
      <w:r w:rsidR="004640F8" w:rsidRPr="006F3106">
        <w:t xml:space="preserve">Technische </w:t>
      </w:r>
      <w:r w:rsidR="004640F8" w:rsidRPr="004875F0">
        <w:t>Mechanik</w:t>
      </w:r>
      <w:r w:rsidR="004640F8" w:rsidRPr="006F3106">
        <w:t xml:space="preserve"> für Ingenieure</w:t>
      </w:r>
      <w:r w:rsidRPr="006F3106">
        <w:t>. Springer-Verlag, Wien, New York.</w:t>
      </w:r>
    </w:p>
    <w:bookmarkEnd w:id="101"/>
    <w:bookmarkEnd w:id="102"/>
    <w:p w14:paraId="46DBE783" w14:textId="77777777" w:rsidR="005D4A1A" w:rsidRPr="00E73B9E" w:rsidRDefault="005D4A1A" w:rsidP="005D4A1A">
      <w:pPr>
        <w:pStyle w:val="Literaturangaben"/>
        <w:rPr>
          <w:lang w:val="en-US"/>
        </w:rPr>
      </w:pPr>
      <w:proofErr w:type="spellStart"/>
      <w:r w:rsidRPr="00E73B9E">
        <w:rPr>
          <w:lang w:val="en-US"/>
        </w:rPr>
        <w:t>Krawinkler</w:t>
      </w:r>
      <w:proofErr w:type="spellEnd"/>
      <w:r w:rsidRPr="00E73B9E">
        <w:rPr>
          <w:lang w:val="en-US"/>
        </w:rPr>
        <w:t xml:space="preserve">, H., </w:t>
      </w:r>
      <w:proofErr w:type="spellStart"/>
      <w:r w:rsidRPr="00E73B9E">
        <w:rPr>
          <w:lang w:val="en-US"/>
        </w:rPr>
        <w:t>Zareian</w:t>
      </w:r>
      <w:proofErr w:type="spellEnd"/>
      <w:r w:rsidRPr="00E73B9E">
        <w:rPr>
          <w:lang w:val="en-US"/>
        </w:rPr>
        <w:t xml:space="preserve">, F., </w:t>
      </w:r>
      <w:proofErr w:type="spellStart"/>
      <w:r w:rsidRPr="00E73B9E">
        <w:rPr>
          <w:lang w:val="en-US"/>
        </w:rPr>
        <w:t>Lignos</w:t>
      </w:r>
      <w:proofErr w:type="spellEnd"/>
      <w:r w:rsidRPr="00E73B9E">
        <w:rPr>
          <w:lang w:val="en-US"/>
        </w:rPr>
        <w:t xml:space="preserve">, D.G. and Ibarra, L.F. (2009). Prediction of collapse of structures under earthquake excitations. In: </w:t>
      </w:r>
      <w:proofErr w:type="spellStart"/>
      <w:r w:rsidRPr="00E73B9E">
        <w:rPr>
          <w:lang w:val="en-US"/>
        </w:rPr>
        <w:t>Papadrakakis</w:t>
      </w:r>
      <w:proofErr w:type="spellEnd"/>
      <w:r w:rsidRPr="00E73B9E">
        <w:rPr>
          <w:lang w:val="en-US"/>
        </w:rPr>
        <w:t xml:space="preserve">, M., </w:t>
      </w:r>
      <w:proofErr w:type="spellStart"/>
      <w:r w:rsidRPr="00E73B9E">
        <w:rPr>
          <w:lang w:val="en-US"/>
        </w:rPr>
        <w:t>Lagaros</w:t>
      </w:r>
      <w:proofErr w:type="spellEnd"/>
      <w:r w:rsidRPr="00E73B9E">
        <w:rPr>
          <w:lang w:val="en-US"/>
        </w:rPr>
        <w:t xml:space="preserve">, N.D. and </w:t>
      </w:r>
      <w:proofErr w:type="spellStart"/>
      <w:r w:rsidRPr="00E73B9E">
        <w:rPr>
          <w:lang w:val="en-US"/>
        </w:rPr>
        <w:t>Fragiadakis</w:t>
      </w:r>
      <w:proofErr w:type="spellEnd"/>
      <w:r w:rsidRPr="00E73B9E">
        <w:rPr>
          <w:lang w:val="en-US"/>
        </w:rPr>
        <w:t xml:space="preserve"> M. (eds), Proc. 2nd International Conference on Computational Methods in Structural Dynamics and Earthquake Engineering (COMPDYN 2009); June 22-24, 2009, Rhodes, Greece. CD-ROM paper, Paper No. CD449, 19 pp.</w:t>
      </w:r>
    </w:p>
    <w:p w14:paraId="7D4D6766" w14:textId="77777777" w:rsidR="005D4A1A" w:rsidRPr="00E73B9E" w:rsidRDefault="005D4A1A" w:rsidP="005D4A1A">
      <w:pPr>
        <w:pStyle w:val="Literaturangaben"/>
        <w:rPr>
          <w:lang w:val="en-US"/>
        </w:rPr>
      </w:pPr>
      <w:r w:rsidRPr="00E73B9E">
        <w:rPr>
          <w:lang w:val="en-US"/>
        </w:rPr>
        <w:t xml:space="preserve">ÖNORM S 9020 (1986). Building vibrations; blasting vibrations and comparable </w:t>
      </w:r>
      <w:proofErr w:type="spellStart"/>
      <w:r w:rsidRPr="00E73B9E">
        <w:rPr>
          <w:lang w:val="en-US"/>
        </w:rPr>
        <w:t>immissions</w:t>
      </w:r>
      <w:proofErr w:type="spellEnd"/>
      <w:r w:rsidRPr="00E73B9E">
        <w:rPr>
          <w:lang w:val="en-US"/>
        </w:rPr>
        <w:t xml:space="preserve"> of impulse shape.</w:t>
      </w:r>
    </w:p>
    <w:p w14:paraId="1D84B9F4" w14:textId="77777777" w:rsidR="005D4A1A" w:rsidRPr="006F3106" w:rsidRDefault="005D4A1A" w:rsidP="005D4A1A">
      <w:pPr>
        <w:pStyle w:val="Literaturangaben"/>
      </w:pPr>
      <w:r w:rsidRPr="00E73B9E">
        <w:rPr>
          <w:lang w:val="en-US"/>
        </w:rPr>
        <w:t xml:space="preserve">Potts, D.M. and </w:t>
      </w:r>
      <w:proofErr w:type="spellStart"/>
      <w:r w:rsidRPr="00E73B9E">
        <w:rPr>
          <w:lang w:val="en-US"/>
        </w:rPr>
        <w:t>Zdravković</w:t>
      </w:r>
      <w:proofErr w:type="spellEnd"/>
      <w:r w:rsidRPr="00E73B9E">
        <w:rPr>
          <w:lang w:val="en-US"/>
        </w:rPr>
        <w:t xml:space="preserve">, L. (2001). Finite element analysis in geotechnical engineering. </w:t>
      </w:r>
      <w:r>
        <w:t>Thomas Telford Publishing.</w:t>
      </w:r>
    </w:p>
    <w:p w14:paraId="488E14AB" w14:textId="77777777" w:rsidR="000A6969" w:rsidRPr="006F3106" w:rsidRDefault="000A6969" w:rsidP="00EA1E13">
      <w:pPr>
        <w:pStyle w:val="Literaturangaben"/>
        <w:ind w:left="0" w:firstLine="0"/>
      </w:pPr>
    </w:p>
    <w:sectPr w:rsidR="000A6969" w:rsidRPr="006F3106" w:rsidSect="00DA2A7F">
      <w:headerReference w:type="even" r:id="rId15"/>
      <w:headerReference w:type="default" r:id="rId16"/>
      <w:type w:val="continuous"/>
      <w:pgSz w:w="11906" w:h="16838" w:code="9"/>
      <w:pgMar w:top="1418" w:right="1134" w:bottom="1418" w:left="1134" w:header="68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7A2EE" w14:textId="77777777" w:rsidR="000D1BB1" w:rsidRDefault="000D1BB1" w:rsidP="001A283E">
      <w:r>
        <w:separator/>
      </w:r>
    </w:p>
  </w:endnote>
  <w:endnote w:type="continuationSeparator" w:id="0">
    <w:p w14:paraId="36763D70" w14:textId="77777777" w:rsidR="000D1BB1" w:rsidRDefault="000D1BB1" w:rsidP="001A2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05B66" w14:textId="77777777" w:rsidR="000D1BB1" w:rsidRDefault="000D1BB1" w:rsidP="001A283E">
      <w:r>
        <w:separator/>
      </w:r>
    </w:p>
  </w:footnote>
  <w:footnote w:type="continuationSeparator" w:id="0">
    <w:p w14:paraId="5420BF11" w14:textId="77777777" w:rsidR="000D1BB1" w:rsidRDefault="000D1BB1" w:rsidP="001A2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C11CF" w14:textId="2E8A006D" w:rsidR="001A283E" w:rsidRPr="003603C0" w:rsidRDefault="003603C0" w:rsidP="003603C0">
    <w:pPr>
      <w:pStyle w:val="Kopfzeile"/>
    </w:pPr>
    <w:bookmarkStart w:id="103" w:name="OLE_LINK7"/>
    <w:bookmarkStart w:id="104" w:name="OLE_LINK8"/>
    <w:bookmarkStart w:id="105" w:name="_Hlk442347492"/>
    <w:bookmarkStart w:id="106" w:name="OLE_LINK20"/>
    <w:bookmarkStart w:id="107" w:name="OLE_LINK59"/>
    <w:bookmarkStart w:id="108" w:name="OLE_LINK60"/>
    <w:bookmarkStart w:id="109" w:name="OLE_LINK9"/>
    <w:bookmarkStart w:id="110" w:name="OLE_LINK10"/>
    <w:bookmarkStart w:id="111" w:name="OLE_LINK5"/>
    <w:bookmarkStart w:id="112" w:name="OLE_LINK19"/>
    <w:r w:rsidRPr="003603C0">
      <w:t xml:space="preserve">MAYER, ČZERNY, </w:t>
    </w:r>
    <w:bookmarkEnd w:id="103"/>
    <w:bookmarkEnd w:id="104"/>
    <w:bookmarkEnd w:id="105"/>
    <w:r w:rsidRPr="003603C0">
      <w:t xml:space="preserve">WAGNER </w:t>
    </w:r>
    <w:r w:rsidR="0011269B" w:rsidRPr="003603C0">
      <w:t xml:space="preserve">/ </w:t>
    </w:r>
    <w:bookmarkEnd w:id="106"/>
    <w:bookmarkEnd w:id="107"/>
    <w:bookmarkEnd w:id="108"/>
    <w:r w:rsidR="0011269B" w:rsidRPr="003603C0">
      <w:t>Beitragstitel</w:t>
    </w:r>
    <w:r w:rsidR="00BA4995" w:rsidRPr="003603C0">
      <w:t xml:space="preserve"> einzeilig, ggf. abgekürzt</w:t>
    </w:r>
    <w:r w:rsidR="00D673F7">
      <w:t xml:space="preserve"> (Kopfzeile gerade Seite)</w:t>
    </w:r>
  </w:p>
  <w:bookmarkEnd w:id="109"/>
  <w:bookmarkEnd w:id="110"/>
  <w:bookmarkEnd w:id="111"/>
  <w:bookmarkEnd w:id="11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2E854" w14:textId="54D2859E" w:rsidR="00E807A9" w:rsidRPr="00D673F7" w:rsidRDefault="00D673F7" w:rsidP="00D673F7">
    <w:pPr>
      <w:pStyle w:val="Kopfzeile"/>
      <w:jc w:val="right"/>
    </w:pPr>
    <w:r w:rsidRPr="003603C0">
      <w:t>MAYER, ČZERNY, WAGNER / Beitragstitel einzeilig, ggf. abgekürzt</w:t>
    </w:r>
    <w:r>
      <w:t xml:space="preserve"> (Kopfzeile ungerade Seite)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E4918"/>
    <w:multiLevelType w:val="hybridMultilevel"/>
    <w:tmpl w:val="C9C2978E"/>
    <w:lvl w:ilvl="0" w:tplc="88CEC640">
      <w:start w:val="1"/>
      <w:numFmt w:val="bullet"/>
      <w:pStyle w:val="Aufzhlung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3476FB"/>
    <w:multiLevelType w:val="hybridMultilevel"/>
    <w:tmpl w:val="989050A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61718"/>
    <w:multiLevelType w:val="hybridMultilevel"/>
    <w:tmpl w:val="66D20864"/>
    <w:lvl w:ilvl="0" w:tplc="C8863D8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C3A4F"/>
    <w:multiLevelType w:val="hybridMultilevel"/>
    <w:tmpl w:val="3CD4F7D4"/>
    <w:lvl w:ilvl="0" w:tplc="C8863D8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E715E"/>
    <w:multiLevelType w:val="multilevel"/>
    <w:tmpl w:val="544E9EE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  <w:i w:val="0"/>
        <w:sz w:val="36"/>
      </w:rPr>
    </w:lvl>
    <w:lvl w:ilvl="1">
      <w:start w:val="1"/>
      <w:numFmt w:val="decimal"/>
      <w:lvlText w:val="%1.%2"/>
      <w:lvlJc w:val="left"/>
      <w:pPr>
        <w:tabs>
          <w:tab w:val="num" w:pos="624"/>
        </w:tabs>
        <w:ind w:left="624" w:hanging="62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964" w:hanging="964"/>
      </w:pPr>
      <w:rPr>
        <w:rFonts w:ascii="Times New Roman" w:hAnsi="Times New Roman" w:hint="default"/>
        <w:b/>
        <w:i w:val="0"/>
        <w:sz w:val="36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3D31516"/>
    <w:multiLevelType w:val="hybridMultilevel"/>
    <w:tmpl w:val="22F091D6"/>
    <w:lvl w:ilvl="0" w:tplc="E0280754">
      <w:start w:val="1"/>
      <w:numFmt w:val="decimal"/>
      <w:lvlText w:val="[%1]"/>
      <w:lvlJc w:val="right"/>
      <w:pPr>
        <w:tabs>
          <w:tab w:val="num" w:pos="567"/>
        </w:tabs>
        <w:ind w:left="567" w:firstLine="7655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17312"/>
    <w:multiLevelType w:val="hybridMultilevel"/>
    <w:tmpl w:val="7DD4A0A6"/>
    <w:lvl w:ilvl="0" w:tplc="C8863D8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177C4"/>
    <w:multiLevelType w:val="hybridMultilevel"/>
    <w:tmpl w:val="CCB86A8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145DA"/>
    <w:multiLevelType w:val="hybridMultilevel"/>
    <w:tmpl w:val="09A09FA8"/>
    <w:lvl w:ilvl="0" w:tplc="C8863D8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261D1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CEA0CEE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4BD4CDA"/>
    <w:multiLevelType w:val="multilevel"/>
    <w:tmpl w:val="CCB8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946CD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5B5632EB"/>
    <w:multiLevelType w:val="hybridMultilevel"/>
    <w:tmpl w:val="177C5234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DC81260"/>
    <w:multiLevelType w:val="hybridMultilevel"/>
    <w:tmpl w:val="5F4419E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6C1360"/>
    <w:multiLevelType w:val="multilevel"/>
    <w:tmpl w:val="67663A8A"/>
    <w:lvl w:ilvl="0">
      <w:start w:val="1"/>
      <w:numFmt w:val="decimal"/>
      <w:lvlText w:val="[%1]"/>
      <w:lvlJc w:val="right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04A99"/>
    <w:multiLevelType w:val="multilevel"/>
    <w:tmpl w:val="3CD4F7D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3C03"/>
    <w:multiLevelType w:val="multilevel"/>
    <w:tmpl w:val="7DD4A0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A3FCC"/>
    <w:multiLevelType w:val="multilevel"/>
    <w:tmpl w:val="C694A68C"/>
    <w:lvl w:ilvl="0">
      <w:start w:val="1"/>
      <w:numFmt w:val="decimal"/>
      <w:pStyle w:val="berschrift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"/>
      <w:lvlText w:val="%1.%2.%3."/>
      <w:lvlJc w:val="left"/>
      <w:pPr>
        <w:tabs>
          <w:tab w:val="num" w:pos="794"/>
        </w:tabs>
        <w:ind w:left="794" w:hanging="794"/>
      </w:pPr>
    </w:lvl>
    <w:lvl w:ilvl="3">
      <w:start w:val="1"/>
      <w:numFmt w:val="decimal"/>
      <w:pStyle w:val="berschrift4"/>
      <w:lvlText w:val="%1.%2.%3.%4."/>
      <w:lvlJc w:val="left"/>
      <w:pPr>
        <w:tabs>
          <w:tab w:val="num" w:pos="1080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6BBE17A2"/>
    <w:multiLevelType w:val="multilevel"/>
    <w:tmpl w:val="CCB8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9A6F63"/>
    <w:multiLevelType w:val="hybridMultilevel"/>
    <w:tmpl w:val="E3DE3D5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603F7E"/>
    <w:multiLevelType w:val="multilevel"/>
    <w:tmpl w:val="CCB8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36435B"/>
    <w:multiLevelType w:val="hybridMultilevel"/>
    <w:tmpl w:val="8CEE250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9"/>
  </w:num>
  <w:num w:numId="4">
    <w:abstractNumId w:val="2"/>
  </w:num>
  <w:num w:numId="5">
    <w:abstractNumId w:val="3"/>
  </w:num>
  <w:num w:numId="6">
    <w:abstractNumId w:val="16"/>
  </w:num>
  <w:num w:numId="7">
    <w:abstractNumId w:val="1"/>
  </w:num>
  <w:num w:numId="8">
    <w:abstractNumId w:val="14"/>
  </w:num>
  <w:num w:numId="9">
    <w:abstractNumId w:val="7"/>
  </w:num>
  <w:num w:numId="10">
    <w:abstractNumId w:val="8"/>
  </w:num>
  <w:num w:numId="11">
    <w:abstractNumId w:val="6"/>
  </w:num>
  <w:num w:numId="12">
    <w:abstractNumId w:val="17"/>
  </w:num>
  <w:num w:numId="13">
    <w:abstractNumId w:val="22"/>
  </w:num>
  <w:num w:numId="14">
    <w:abstractNumId w:val="21"/>
  </w:num>
  <w:num w:numId="15">
    <w:abstractNumId w:val="19"/>
  </w:num>
  <w:num w:numId="16">
    <w:abstractNumId w:val="5"/>
  </w:num>
  <w:num w:numId="17">
    <w:abstractNumId w:val="11"/>
  </w:num>
  <w:num w:numId="18">
    <w:abstractNumId w:val="12"/>
  </w:num>
  <w:num w:numId="19">
    <w:abstractNumId w:val="15"/>
  </w:num>
  <w:num w:numId="20">
    <w:abstractNumId w:val="5"/>
    <w:lvlOverride w:ilvl="0">
      <w:startOverride w:val="1"/>
    </w:lvlOverride>
  </w:num>
  <w:num w:numId="21">
    <w:abstractNumId w:val="0"/>
  </w:num>
  <w:num w:numId="22">
    <w:abstractNumId w:val="4"/>
  </w:num>
  <w:num w:numId="23">
    <w:abstractNumId w:val="18"/>
  </w:num>
  <w:num w:numId="24">
    <w:abstractNumId w:val="20"/>
  </w:num>
  <w:num w:numId="25">
    <w:abstractNumId w:val="18"/>
  </w:num>
  <w:num w:numId="26">
    <w:abstractNumId w:val="18"/>
  </w:num>
  <w:num w:numId="27">
    <w:abstractNumId w:val="0"/>
  </w:num>
  <w:num w:numId="28">
    <w:abstractNumId w:val="0"/>
  </w:num>
  <w:num w:numId="29">
    <w:abstractNumId w:val="0"/>
  </w:num>
  <w:num w:numId="30">
    <w:abstractNumId w:val="13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364"/>
    <w:rsid w:val="00000DA4"/>
    <w:rsid w:val="00000DB3"/>
    <w:rsid w:val="0000318E"/>
    <w:rsid w:val="00013BF5"/>
    <w:rsid w:val="00015127"/>
    <w:rsid w:val="000248BD"/>
    <w:rsid w:val="00032637"/>
    <w:rsid w:val="0005178C"/>
    <w:rsid w:val="00065D30"/>
    <w:rsid w:val="00071522"/>
    <w:rsid w:val="00073CD7"/>
    <w:rsid w:val="000742E9"/>
    <w:rsid w:val="0008675C"/>
    <w:rsid w:val="000959E7"/>
    <w:rsid w:val="000A50F9"/>
    <w:rsid w:val="000A6969"/>
    <w:rsid w:val="000B72B6"/>
    <w:rsid w:val="000D1BB1"/>
    <w:rsid w:val="000E680F"/>
    <w:rsid w:val="001005FF"/>
    <w:rsid w:val="001047DC"/>
    <w:rsid w:val="0011269B"/>
    <w:rsid w:val="00114663"/>
    <w:rsid w:val="001209A3"/>
    <w:rsid w:val="00124902"/>
    <w:rsid w:val="0012716B"/>
    <w:rsid w:val="0013073A"/>
    <w:rsid w:val="001335FC"/>
    <w:rsid w:val="001423DB"/>
    <w:rsid w:val="00142E31"/>
    <w:rsid w:val="001513A7"/>
    <w:rsid w:val="00155E56"/>
    <w:rsid w:val="00157966"/>
    <w:rsid w:val="00160B18"/>
    <w:rsid w:val="00186E1A"/>
    <w:rsid w:val="00191114"/>
    <w:rsid w:val="0019160A"/>
    <w:rsid w:val="00194E8C"/>
    <w:rsid w:val="001A1A67"/>
    <w:rsid w:val="001A283E"/>
    <w:rsid w:val="001B3557"/>
    <w:rsid w:val="001C0A2F"/>
    <w:rsid w:val="001E69D7"/>
    <w:rsid w:val="001E6BA0"/>
    <w:rsid w:val="001E7281"/>
    <w:rsid w:val="001F36CB"/>
    <w:rsid w:val="00201435"/>
    <w:rsid w:val="00212C6E"/>
    <w:rsid w:val="002130E7"/>
    <w:rsid w:val="00216523"/>
    <w:rsid w:val="002243F9"/>
    <w:rsid w:val="002267C0"/>
    <w:rsid w:val="002339FD"/>
    <w:rsid w:val="0024128B"/>
    <w:rsid w:val="002444C5"/>
    <w:rsid w:val="00252069"/>
    <w:rsid w:val="00256916"/>
    <w:rsid w:val="002731F7"/>
    <w:rsid w:val="002853F1"/>
    <w:rsid w:val="002A1F84"/>
    <w:rsid w:val="002A2091"/>
    <w:rsid w:val="002A3417"/>
    <w:rsid w:val="002A53AE"/>
    <w:rsid w:val="002A7BBE"/>
    <w:rsid w:val="002C77E5"/>
    <w:rsid w:val="002D0273"/>
    <w:rsid w:val="002E213E"/>
    <w:rsid w:val="0030407A"/>
    <w:rsid w:val="0031673A"/>
    <w:rsid w:val="00325033"/>
    <w:rsid w:val="003254DA"/>
    <w:rsid w:val="00334562"/>
    <w:rsid w:val="003374C8"/>
    <w:rsid w:val="00337CEE"/>
    <w:rsid w:val="00337F3F"/>
    <w:rsid w:val="00345067"/>
    <w:rsid w:val="00345A20"/>
    <w:rsid w:val="003564BF"/>
    <w:rsid w:val="003603C0"/>
    <w:rsid w:val="003606B3"/>
    <w:rsid w:val="0036511F"/>
    <w:rsid w:val="00372827"/>
    <w:rsid w:val="00373B50"/>
    <w:rsid w:val="00382E8F"/>
    <w:rsid w:val="00394D04"/>
    <w:rsid w:val="003976AF"/>
    <w:rsid w:val="003B04DF"/>
    <w:rsid w:val="003C44AE"/>
    <w:rsid w:val="003F1D85"/>
    <w:rsid w:val="003F2BB9"/>
    <w:rsid w:val="003F790F"/>
    <w:rsid w:val="004132EB"/>
    <w:rsid w:val="0041467E"/>
    <w:rsid w:val="004220B8"/>
    <w:rsid w:val="00424E3D"/>
    <w:rsid w:val="00446BB0"/>
    <w:rsid w:val="004577A8"/>
    <w:rsid w:val="00457872"/>
    <w:rsid w:val="004578A5"/>
    <w:rsid w:val="00462C73"/>
    <w:rsid w:val="004640F8"/>
    <w:rsid w:val="004875F0"/>
    <w:rsid w:val="00492243"/>
    <w:rsid w:val="00496159"/>
    <w:rsid w:val="004E6265"/>
    <w:rsid w:val="004F2261"/>
    <w:rsid w:val="00507299"/>
    <w:rsid w:val="00507732"/>
    <w:rsid w:val="00525CD8"/>
    <w:rsid w:val="00525DCE"/>
    <w:rsid w:val="005321B6"/>
    <w:rsid w:val="005321F9"/>
    <w:rsid w:val="00533E10"/>
    <w:rsid w:val="00536892"/>
    <w:rsid w:val="00536DC9"/>
    <w:rsid w:val="00537444"/>
    <w:rsid w:val="0054274A"/>
    <w:rsid w:val="00551935"/>
    <w:rsid w:val="00557B96"/>
    <w:rsid w:val="00566351"/>
    <w:rsid w:val="00566A39"/>
    <w:rsid w:val="0057044B"/>
    <w:rsid w:val="00581A3C"/>
    <w:rsid w:val="00592854"/>
    <w:rsid w:val="00595CD6"/>
    <w:rsid w:val="00597AFC"/>
    <w:rsid w:val="005A6986"/>
    <w:rsid w:val="005A7A6E"/>
    <w:rsid w:val="005B3C61"/>
    <w:rsid w:val="005C7BB2"/>
    <w:rsid w:val="005D4A1A"/>
    <w:rsid w:val="005D768F"/>
    <w:rsid w:val="005F33C8"/>
    <w:rsid w:val="0060336C"/>
    <w:rsid w:val="00604D0D"/>
    <w:rsid w:val="00607561"/>
    <w:rsid w:val="00611593"/>
    <w:rsid w:val="006120E7"/>
    <w:rsid w:val="00631B13"/>
    <w:rsid w:val="0063367E"/>
    <w:rsid w:val="00634190"/>
    <w:rsid w:val="0063470E"/>
    <w:rsid w:val="00640152"/>
    <w:rsid w:val="00660922"/>
    <w:rsid w:val="0068136E"/>
    <w:rsid w:val="0068425A"/>
    <w:rsid w:val="00685364"/>
    <w:rsid w:val="006A6D3B"/>
    <w:rsid w:val="006B3122"/>
    <w:rsid w:val="006C1AE6"/>
    <w:rsid w:val="006C5EC2"/>
    <w:rsid w:val="006F1D7F"/>
    <w:rsid w:val="006F3106"/>
    <w:rsid w:val="007009D8"/>
    <w:rsid w:val="00712EC5"/>
    <w:rsid w:val="00714A36"/>
    <w:rsid w:val="00722B83"/>
    <w:rsid w:val="00722FC2"/>
    <w:rsid w:val="007304DA"/>
    <w:rsid w:val="007404E4"/>
    <w:rsid w:val="00741B8E"/>
    <w:rsid w:val="00751405"/>
    <w:rsid w:val="007620A0"/>
    <w:rsid w:val="00763DA9"/>
    <w:rsid w:val="00771873"/>
    <w:rsid w:val="007725CC"/>
    <w:rsid w:val="00775B5C"/>
    <w:rsid w:val="00791E16"/>
    <w:rsid w:val="007A0463"/>
    <w:rsid w:val="007A27D5"/>
    <w:rsid w:val="007C5AF0"/>
    <w:rsid w:val="007D45C3"/>
    <w:rsid w:val="007E3C70"/>
    <w:rsid w:val="007F1600"/>
    <w:rsid w:val="008062F0"/>
    <w:rsid w:val="0080678E"/>
    <w:rsid w:val="00814041"/>
    <w:rsid w:val="008148AA"/>
    <w:rsid w:val="00816C74"/>
    <w:rsid w:val="0082076B"/>
    <w:rsid w:val="00826653"/>
    <w:rsid w:val="0083079F"/>
    <w:rsid w:val="008335C6"/>
    <w:rsid w:val="00836CB6"/>
    <w:rsid w:val="00836E0F"/>
    <w:rsid w:val="00837810"/>
    <w:rsid w:val="00846A21"/>
    <w:rsid w:val="008567EF"/>
    <w:rsid w:val="0085703F"/>
    <w:rsid w:val="008620E3"/>
    <w:rsid w:val="00872A3F"/>
    <w:rsid w:val="00873828"/>
    <w:rsid w:val="00877669"/>
    <w:rsid w:val="008805CA"/>
    <w:rsid w:val="008873E4"/>
    <w:rsid w:val="00890FE1"/>
    <w:rsid w:val="008A1DAE"/>
    <w:rsid w:val="008B5965"/>
    <w:rsid w:val="008B64D2"/>
    <w:rsid w:val="008D007C"/>
    <w:rsid w:val="008D0CAE"/>
    <w:rsid w:val="008D56EF"/>
    <w:rsid w:val="008F0E18"/>
    <w:rsid w:val="008F3E69"/>
    <w:rsid w:val="008F5FB7"/>
    <w:rsid w:val="00903DC2"/>
    <w:rsid w:val="00912464"/>
    <w:rsid w:val="009213CB"/>
    <w:rsid w:val="0092410A"/>
    <w:rsid w:val="00924C58"/>
    <w:rsid w:val="00934414"/>
    <w:rsid w:val="00935B6C"/>
    <w:rsid w:val="00961BA5"/>
    <w:rsid w:val="009703D9"/>
    <w:rsid w:val="009705F5"/>
    <w:rsid w:val="00977BCD"/>
    <w:rsid w:val="00990E03"/>
    <w:rsid w:val="00991A00"/>
    <w:rsid w:val="009A0E7E"/>
    <w:rsid w:val="009A7A06"/>
    <w:rsid w:val="009B2967"/>
    <w:rsid w:val="009E3C83"/>
    <w:rsid w:val="009F075B"/>
    <w:rsid w:val="009F4416"/>
    <w:rsid w:val="00A07FC9"/>
    <w:rsid w:val="00A12809"/>
    <w:rsid w:val="00A13C1B"/>
    <w:rsid w:val="00A16110"/>
    <w:rsid w:val="00A202CB"/>
    <w:rsid w:val="00A26739"/>
    <w:rsid w:val="00A319A7"/>
    <w:rsid w:val="00A33DD5"/>
    <w:rsid w:val="00A37154"/>
    <w:rsid w:val="00A41933"/>
    <w:rsid w:val="00A57B87"/>
    <w:rsid w:val="00A57F84"/>
    <w:rsid w:val="00A67223"/>
    <w:rsid w:val="00A818A7"/>
    <w:rsid w:val="00A84801"/>
    <w:rsid w:val="00A877F3"/>
    <w:rsid w:val="00A97082"/>
    <w:rsid w:val="00AC4825"/>
    <w:rsid w:val="00AC75C5"/>
    <w:rsid w:val="00AD1FC8"/>
    <w:rsid w:val="00AD6722"/>
    <w:rsid w:val="00AE002E"/>
    <w:rsid w:val="00AE2CF0"/>
    <w:rsid w:val="00AE387A"/>
    <w:rsid w:val="00AE5B8C"/>
    <w:rsid w:val="00AE5F13"/>
    <w:rsid w:val="00AE7D90"/>
    <w:rsid w:val="00AF2EFA"/>
    <w:rsid w:val="00AF558C"/>
    <w:rsid w:val="00B05772"/>
    <w:rsid w:val="00B12690"/>
    <w:rsid w:val="00B14CEF"/>
    <w:rsid w:val="00B236C2"/>
    <w:rsid w:val="00B33579"/>
    <w:rsid w:val="00B349D8"/>
    <w:rsid w:val="00B454DD"/>
    <w:rsid w:val="00B5148C"/>
    <w:rsid w:val="00B61B55"/>
    <w:rsid w:val="00B630AA"/>
    <w:rsid w:val="00B660D1"/>
    <w:rsid w:val="00B66675"/>
    <w:rsid w:val="00B73B64"/>
    <w:rsid w:val="00B74338"/>
    <w:rsid w:val="00B7529A"/>
    <w:rsid w:val="00B83F95"/>
    <w:rsid w:val="00B92063"/>
    <w:rsid w:val="00B9572C"/>
    <w:rsid w:val="00B97A6D"/>
    <w:rsid w:val="00BA4995"/>
    <w:rsid w:val="00BA49F2"/>
    <w:rsid w:val="00BA5AAB"/>
    <w:rsid w:val="00BA7D7E"/>
    <w:rsid w:val="00BB1FE9"/>
    <w:rsid w:val="00BB558C"/>
    <w:rsid w:val="00BB6D24"/>
    <w:rsid w:val="00BC00E2"/>
    <w:rsid w:val="00BC2321"/>
    <w:rsid w:val="00BC4C7F"/>
    <w:rsid w:val="00BD13FD"/>
    <w:rsid w:val="00BF68AA"/>
    <w:rsid w:val="00BF695F"/>
    <w:rsid w:val="00C16B6E"/>
    <w:rsid w:val="00C16F97"/>
    <w:rsid w:val="00C21485"/>
    <w:rsid w:val="00C25183"/>
    <w:rsid w:val="00C27592"/>
    <w:rsid w:val="00C301A4"/>
    <w:rsid w:val="00C32B3D"/>
    <w:rsid w:val="00C37E53"/>
    <w:rsid w:val="00C44F08"/>
    <w:rsid w:val="00C54A78"/>
    <w:rsid w:val="00C54FDD"/>
    <w:rsid w:val="00C602D4"/>
    <w:rsid w:val="00C60F8A"/>
    <w:rsid w:val="00C7385E"/>
    <w:rsid w:val="00C77B6C"/>
    <w:rsid w:val="00C82AAB"/>
    <w:rsid w:val="00CB5EBC"/>
    <w:rsid w:val="00CB724E"/>
    <w:rsid w:val="00CB73FC"/>
    <w:rsid w:val="00CE03D7"/>
    <w:rsid w:val="00CE1920"/>
    <w:rsid w:val="00CE1CD8"/>
    <w:rsid w:val="00CE1DBF"/>
    <w:rsid w:val="00CF7764"/>
    <w:rsid w:val="00D070AB"/>
    <w:rsid w:val="00D21D62"/>
    <w:rsid w:val="00D35002"/>
    <w:rsid w:val="00D5167F"/>
    <w:rsid w:val="00D542D2"/>
    <w:rsid w:val="00D542F0"/>
    <w:rsid w:val="00D56DEC"/>
    <w:rsid w:val="00D60470"/>
    <w:rsid w:val="00D627BF"/>
    <w:rsid w:val="00D673F7"/>
    <w:rsid w:val="00D76B91"/>
    <w:rsid w:val="00D76EA7"/>
    <w:rsid w:val="00D839FD"/>
    <w:rsid w:val="00D8537A"/>
    <w:rsid w:val="00D9336E"/>
    <w:rsid w:val="00DA170B"/>
    <w:rsid w:val="00DA2A7F"/>
    <w:rsid w:val="00DA2E8C"/>
    <w:rsid w:val="00DA6A8C"/>
    <w:rsid w:val="00DB2018"/>
    <w:rsid w:val="00DD6C10"/>
    <w:rsid w:val="00DF2FE1"/>
    <w:rsid w:val="00DF7E81"/>
    <w:rsid w:val="00DF7ED1"/>
    <w:rsid w:val="00E02744"/>
    <w:rsid w:val="00E13DDC"/>
    <w:rsid w:val="00E355DE"/>
    <w:rsid w:val="00E4194B"/>
    <w:rsid w:val="00E50F6E"/>
    <w:rsid w:val="00E663C8"/>
    <w:rsid w:val="00E75831"/>
    <w:rsid w:val="00E807A2"/>
    <w:rsid w:val="00E807A9"/>
    <w:rsid w:val="00E81E5D"/>
    <w:rsid w:val="00EA1E13"/>
    <w:rsid w:val="00EA4F54"/>
    <w:rsid w:val="00EB3D2B"/>
    <w:rsid w:val="00EB598C"/>
    <w:rsid w:val="00EC78A0"/>
    <w:rsid w:val="00ED07CB"/>
    <w:rsid w:val="00ED775F"/>
    <w:rsid w:val="00EE66F1"/>
    <w:rsid w:val="00EE7EA2"/>
    <w:rsid w:val="00EF4BCB"/>
    <w:rsid w:val="00F05C3D"/>
    <w:rsid w:val="00F06273"/>
    <w:rsid w:val="00F17B1A"/>
    <w:rsid w:val="00F30CAA"/>
    <w:rsid w:val="00F337EE"/>
    <w:rsid w:val="00F5057F"/>
    <w:rsid w:val="00F5341F"/>
    <w:rsid w:val="00F63E25"/>
    <w:rsid w:val="00F67B08"/>
    <w:rsid w:val="00F82292"/>
    <w:rsid w:val="00F83582"/>
    <w:rsid w:val="00F92FB2"/>
    <w:rsid w:val="00F94FF3"/>
    <w:rsid w:val="00FB309A"/>
    <w:rsid w:val="00FB591B"/>
    <w:rsid w:val="00FB5D55"/>
    <w:rsid w:val="00FC331A"/>
    <w:rsid w:val="00FD4735"/>
    <w:rsid w:val="00FD7BA1"/>
    <w:rsid w:val="00FE275C"/>
    <w:rsid w:val="00FE362D"/>
    <w:rsid w:val="00FE6056"/>
    <w:rsid w:val="00FF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AE60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val="de-DE" w:eastAsia="de-DE"/>
    </w:rPr>
  </w:style>
  <w:style w:type="paragraph" w:styleId="berschrift1">
    <w:name w:val="heading 1"/>
    <w:aliases w:val="Heading 1"/>
    <w:basedOn w:val="Standard"/>
    <w:next w:val="Text"/>
    <w:qFormat/>
    <w:rsid w:val="00CB724E"/>
    <w:pPr>
      <w:keepNext/>
      <w:numPr>
        <w:numId w:val="1"/>
      </w:numPr>
      <w:tabs>
        <w:tab w:val="clear" w:pos="454"/>
        <w:tab w:val="num" w:pos="426"/>
      </w:tabs>
      <w:spacing w:before="560" w:after="120" w:line="288" w:lineRule="auto"/>
      <w:ind w:left="425" w:hanging="425"/>
      <w:jc w:val="both"/>
      <w:outlineLvl w:val="0"/>
    </w:pPr>
    <w:rPr>
      <w:rFonts w:ascii="Arial" w:hAnsi="Arial"/>
      <w:b/>
      <w:caps/>
      <w:sz w:val="24"/>
      <w:szCs w:val="24"/>
      <w:lang w:val="de-AT"/>
    </w:rPr>
  </w:style>
  <w:style w:type="paragraph" w:styleId="berschrift2">
    <w:name w:val="heading 2"/>
    <w:aliases w:val="Heading 2"/>
    <w:basedOn w:val="berschrift1"/>
    <w:next w:val="Text"/>
    <w:link w:val="berschrift2Zchn"/>
    <w:qFormat/>
    <w:rsid w:val="00CB724E"/>
    <w:pPr>
      <w:numPr>
        <w:ilvl w:val="1"/>
      </w:numPr>
      <w:spacing w:before="240"/>
      <w:outlineLvl w:val="1"/>
    </w:pPr>
    <w:rPr>
      <w:caps w:val="0"/>
      <w:sz w:val="22"/>
      <w:szCs w:val="32"/>
    </w:rPr>
  </w:style>
  <w:style w:type="paragraph" w:styleId="berschrift3">
    <w:name w:val="heading 3"/>
    <w:aliases w:val="Heading 3"/>
    <w:basedOn w:val="berschrift2"/>
    <w:next w:val="Text"/>
    <w:link w:val="berschrift3Zchn"/>
    <w:qFormat/>
    <w:rsid w:val="003603C0"/>
    <w:pPr>
      <w:numPr>
        <w:ilvl w:val="2"/>
      </w:numPr>
      <w:tabs>
        <w:tab w:val="clear" w:pos="794"/>
        <w:tab w:val="left" w:pos="709"/>
      </w:tabs>
      <w:ind w:left="709" w:hanging="709"/>
      <w:outlineLvl w:val="2"/>
    </w:pPr>
    <w:rPr>
      <w:b w:val="0"/>
    </w:rPr>
  </w:style>
  <w:style w:type="paragraph" w:styleId="berschrift4">
    <w:name w:val="heading 4"/>
    <w:basedOn w:val="berschrift3"/>
    <w:next w:val="Text"/>
    <w:qFormat/>
    <w:rsid w:val="00924C58"/>
    <w:pPr>
      <w:numPr>
        <w:ilvl w:val="3"/>
      </w:numPr>
      <w:tabs>
        <w:tab w:val="clear" w:pos="1080"/>
        <w:tab w:val="num" w:pos="709"/>
      </w:tabs>
      <w:spacing w:before="160"/>
      <w:ind w:left="709" w:hanging="709"/>
      <w:outlineLvl w:val="3"/>
    </w:pPr>
    <w:rPr>
      <w:i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rFonts w:ascii="Arial" w:hAnsi="Arial"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rFonts w:ascii="Arial" w:hAnsi="Arial"/>
      <w:i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Literaturangaben">
    <w:name w:val="Literaturangaben"/>
    <w:basedOn w:val="Standard"/>
    <w:rsid w:val="004875F0"/>
    <w:pPr>
      <w:tabs>
        <w:tab w:val="left" w:pos="567"/>
        <w:tab w:val="right" w:pos="9072"/>
      </w:tabs>
      <w:overflowPunct w:val="0"/>
      <w:autoSpaceDE w:val="0"/>
      <w:autoSpaceDN w:val="0"/>
      <w:adjustRightInd w:val="0"/>
      <w:spacing w:after="80"/>
      <w:ind w:left="567" w:hanging="567"/>
      <w:jc w:val="both"/>
      <w:textAlignment w:val="baseline"/>
    </w:pPr>
    <w:rPr>
      <w:rFonts w:ascii="Arial" w:hAnsi="Arial"/>
      <w:szCs w:val="24"/>
      <w:lang w:val="de-AT"/>
    </w:rPr>
  </w:style>
  <w:style w:type="paragraph" w:styleId="Sprechblasentext">
    <w:name w:val="Balloon Text"/>
    <w:basedOn w:val="Standard"/>
    <w:semiHidden/>
    <w:rsid w:val="00124902"/>
    <w:rPr>
      <w:rFonts w:ascii="Tahoma" w:hAnsi="Tahoma" w:cs="Tahoma"/>
      <w:sz w:val="16"/>
      <w:szCs w:val="16"/>
    </w:rPr>
  </w:style>
  <w:style w:type="paragraph" w:styleId="Titel">
    <w:name w:val="Title"/>
    <w:basedOn w:val="Standard"/>
    <w:next w:val="AutorIn"/>
    <w:autoRedefine/>
    <w:qFormat/>
    <w:rsid w:val="00DA2A7F"/>
    <w:pPr>
      <w:suppressAutoHyphens/>
      <w:spacing w:after="240" w:line="288" w:lineRule="auto"/>
      <w:jc w:val="center"/>
    </w:pPr>
    <w:rPr>
      <w:rFonts w:ascii="Arial" w:hAnsi="Arial"/>
      <w:b/>
      <w:kern w:val="28"/>
      <w:sz w:val="28"/>
      <w:szCs w:val="28"/>
      <w:lang w:val="de-AT"/>
    </w:rPr>
  </w:style>
  <w:style w:type="paragraph" w:customStyle="1" w:styleId="AutorIn">
    <w:name w:val="AutorIn"/>
    <w:basedOn w:val="Text"/>
    <w:next w:val="KurzfassungLiteratur"/>
    <w:rsid w:val="00DA2A7F"/>
    <w:pPr>
      <w:jc w:val="center"/>
    </w:pPr>
    <w:rPr>
      <w:sz w:val="20"/>
      <w:szCs w:val="20"/>
    </w:rPr>
  </w:style>
  <w:style w:type="paragraph" w:customStyle="1" w:styleId="Text">
    <w:name w:val="Text"/>
    <w:basedOn w:val="Standard"/>
    <w:link w:val="TextZchn"/>
    <w:rsid w:val="00DA2A7F"/>
    <w:pPr>
      <w:suppressAutoHyphens/>
      <w:spacing w:line="288" w:lineRule="auto"/>
      <w:jc w:val="both"/>
    </w:pPr>
    <w:rPr>
      <w:rFonts w:ascii="Arial" w:hAnsi="Arial"/>
      <w:sz w:val="22"/>
      <w:szCs w:val="22"/>
      <w:lang w:val="de-AT"/>
    </w:rPr>
  </w:style>
  <w:style w:type="paragraph" w:customStyle="1" w:styleId="KurzfassungLiteratur">
    <w:name w:val="Kurzfassung + Literatur"/>
    <w:basedOn w:val="berschrift1"/>
    <w:next w:val="Text"/>
    <w:rsid w:val="00DA2A7F"/>
    <w:pPr>
      <w:numPr>
        <w:numId w:val="0"/>
      </w:numPr>
      <w:outlineLvl w:val="9"/>
    </w:pPr>
  </w:style>
  <w:style w:type="paragraph" w:customStyle="1" w:styleId="Abbildungsbeschriftungmehrzeilig">
    <w:name w:val="Abbildungsbeschriftung mehrzeilig"/>
    <w:basedOn w:val="Standard"/>
    <w:next w:val="Text"/>
    <w:link w:val="AbbildungsbeschriftungmehrzeiligZchn"/>
    <w:rsid w:val="0054274A"/>
    <w:pPr>
      <w:tabs>
        <w:tab w:val="left" w:pos="851"/>
      </w:tabs>
      <w:suppressAutoHyphens/>
      <w:spacing w:before="120" w:after="240" w:line="288" w:lineRule="auto"/>
      <w:ind w:left="851" w:hanging="851"/>
    </w:pPr>
    <w:rPr>
      <w:rFonts w:ascii="Arial" w:hAnsi="Arial"/>
      <w:lang w:val="de-AT"/>
    </w:rPr>
  </w:style>
  <w:style w:type="paragraph" w:customStyle="1" w:styleId="Tabellenbeschriftungmehrzeilig">
    <w:name w:val="Tabellenbeschriftung mehrzeilig"/>
    <w:basedOn w:val="Abbildungsbeschriftungmehrzeilig"/>
    <w:next w:val="Text"/>
    <w:link w:val="TabellenbeschriftungmehrzeiligZchn"/>
    <w:rsid w:val="0054274A"/>
    <w:pPr>
      <w:spacing w:before="240" w:after="120"/>
    </w:pPr>
    <w:rPr>
      <w:noProof/>
    </w:rPr>
  </w:style>
  <w:style w:type="character" w:styleId="Hyperlink">
    <w:name w:val="Hyperlink"/>
    <w:rsid w:val="008D0CAE"/>
    <w:rPr>
      <w:color w:val="0000FF"/>
      <w:u w:val="single"/>
    </w:rPr>
  </w:style>
  <w:style w:type="character" w:styleId="BesuchterLink">
    <w:name w:val="FollowedHyperlink"/>
    <w:rsid w:val="00ED775F"/>
    <w:rPr>
      <w:color w:val="800080"/>
      <w:u w:val="single"/>
    </w:rPr>
  </w:style>
  <w:style w:type="paragraph" w:customStyle="1" w:styleId="Aufzhlung">
    <w:name w:val="Aufzählung"/>
    <w:basedOn w:val="Text"/>
    <w:rsid w:val="003603C0"/>
    <w:pPr>
      <w:numPr>
        <w:numId w:val="21"/>
      </w:numPr>
      <w:spacing w:before="40" w:after="60"/>
    </w:pPr>
  </w:style>
  <w:style w:type="paragraph" w:customStyle="1" w:styleId="Abbildung">
    <w:name w:val="Abbildung"/>
    <w:basedOn w:val="Abbildungsbeschriftungmehrzeilig"/>
    <w:rsid w:val="000959E7"/>
    <w:pPr>
      <w:spacing w:after="0"/>
      <w:jc w:val="center"/>
    </w:pPr>
    <w:rPr>
      <w:noProof/>
      <w:lang w:eastAsia="de-AT"/>
    </w:rPr>
  </w:style>
  <w:style w:type="paragraph" w:customStyle="1" w:styleId="Formel">
    <w:name w:val="Formel"/>
    <w:basedOn w:val="Standard"/>
    <w:rsid w:val="00CB724E"/>
    <w:pPr>
      <w:tabs>
        <w:tab w:val="right" w:pos="9072"/>
      </w:tabs>
      <w:suppressAutoHyphens/>
      <w:spacing w:before="80" w:after="80"/>
      <w:jc w:val="center"/>
    </w:pPr>
    <w:rPr>
      <w:rFonts w:ascii="Arial" w:hAnsi="Arial"/>
      <w:sz w:val="22"/>
      <w:szCs w:val="22"/>
    </w:rPr>
  </w:style>
  <w:style w:type="table" w:styleId="Tabellenraster">
    <w:name w:val="Table Grid"/>
    <w:basedOn w:val="NormaleTabelle"/>
    <w:rsid w:val="003F1D85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vorlageFormelNEU">
    <w:name w:val="Formatvorlage Formel NEU"/>
    <w:basedOn w:val="Formel"/>
    <w:rsid w:val="008D56EF"/>
  </w:style>
  <w:style w:type="paragraph" w:styleId="StandardWeb">
    <w:name w:val="Normal (Web)"/>
    <w:basedOn w:val="Standard"/>
    <w:uiPriority w:val="99"/>
    <w:unhideWhenUsed/>
    <w:rsid w:val="0013073A"/>
    <w:pPr>
      <w:spacing w:before="100" w:beforeAutospacing="1" w:after="100" w:afterAutospacing="1"/>
    </w:pPr>
    <w:rPr>
      <w:sz w:val="24"/>
      <w:szCs w:val="24"/>
      <w:lang w:val="de-AT" w:eastAsia="de-AT"/>
    </w:rPr>
  </w:style>
  <w:style w:type="paragraph" w:styleId="Kopfzeile">
    <w:name w:val="header"/>
    <w:basedOn w:val="Standard"/>
    <w:link w:val="KopfzeileZchn"/>
    <w:uiPriority w:val="99"/>
    <w:rsid w:val="003603C0"/>
    <w:pPr>
      <w:tabs>
        <w:tab w:val="center" w:pos="4536"/>
        <w:tab w:val="right" w:pos="9072"/>
      </w:tabs>
    </w:pPr>
    <w:rPr>
      <w:rFonts w:ascii="Arial" w:hAnsi="Arial" w:cs="Arial"/>
      <w:i/>
      <w:color w:val="808080" w:themeColor="background1" w:themeShade="80"/>
    </w:rPr>
  </w:style>
  <w:style w:type="character" w:customStyle="1" w:styleId="KopfzeileZchn">
    <w:name w:val="Kopfzeile Zchn"/>
    <w:basedOn w:val="Absatz-Standardschriftart"/>
    <w:link w:val="Kopfzeile"/>
    <w:uiPriority w:val="99"/>
    <w:rsid w:val="003603C0"/>
    <w:rPr>
      <w:rFonts w:ascii="Arial" w:hAnsi="Arial" w:cs="Arial"/>
      <w:i/>
      <w:color w:val="808080" w:themeColor="background1" w:themeShade="80"/>
      <w:lang w:val="de-DE" w:eastAsia="de-DE"/>
    </w:rPr>
  </w:style>
  <w:style w:type="paragraph" w:styleId="Fuzeile">
    <w:name w:val="footer"/>
    <w:basedOn w:val="Standard"/>
    <w:link w:val="FuzeileZchn"/>
    <w:rsid w:val="001A283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A283E"/>
    <w:rPr>
      <w:lang w:val="de-DE" w:eastAsia="de-DE"/>
    </w:rPr>
  </w:style>
  <w:style w:type="character" w:customStyle="1" w:styleId="berschrift2Zchn">
    <w:name w:val="Überschrift 2 Zchn"/>
    <w:aliases w:val="Heading 2 Zchn"/>
    <w:basedOn w:val="Absatz-Standardschriftart"/>
    <w:link w:val="berschrift2"/>
    <w:rsid w:val="00CB724E"/>
    <w:rPr>
      <w:rFonts w:ascii="Arial" w:hAnsi="Arial"/>
      <w:b/>
      <w:sz w:val="22"/>
      <w:szCs w:val="32"/>
      <w:lang w:eastAsia="de-DE"/>
    </w:rPr>
  </w:style>
  <w:style w:type="character" w:customStyle="1" w:styleId="berschrift3Zchn">
    <w:name w:val="Überschrift 3 Zchn"/>
    <w:aliases w:val="Heading 3 Zchn"/>
    <w:basedOn w:val="Absatz-Standardschriftart"/>
    <w:link w:val="berschrift3"/>
    <w:rsid w:val="003603C0"/>
    <w:rPr>
      <w:rFonts w:ascii="Arial" w:hAnsi="Arial"/>
      <w:sz w:val="22"/>
      <w:szCs w:val="32"/>
      <w:lang w:eastAsia="de-DE"/>
    </w:rPr>
  </w:style>
  <w:style w:type="paragraph" w:styleId="Beschriftung">
    <w:name w:val="caption"/>
    <w:basedOn w:val="Standard"/>
    <w:next w:val="Standard"/>
    <w:unhideWhenUsed/>
    <w:qFormat/>
    <w:rsid w:val="007F1600"/>
    <w:pPr>
      <w:spacing w:after="200"/>
    </w:pPr>
    <w:rPr>
      <w:b/>
      <w:bCs/>
      <w:color w:val="4F81BD" w:themeColor="accent1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9705F5"/>
    <w:rPr>
      <w:color w:val="808080"/>
    </w:rPr>
  </w:style>
  <w:style w:type="paragraph" w:customStyle="1" w:styleId="Tabellentext">
    <w:name w:val="Tabellentext"/>
    <w:basedOn w:val="Text"/>
    <w:qFormat/>
    <w:rsid w:val="000959E7"/>
    <w:pPr>
      <w:spacing w:line="240" w:lineRule="auto"/>
      <w:jc w:val="center"/>
    </w:pPr>
    <w:rPr>
      <w:rFonts w:cs="Arial"/>
      <w:sz w:val="20"/>
      <w:szCs w:val="20"/>
      <w:lang w:val="de-DE"/>
    </w:rPr>
  </w:style>
  <w:style w:type="paragraph" w:customStyle="1" w:styleId="Abbildungsbeschriftung1-zeiligzentriert">
    <w:name w:val="Abbildungsbeschriftung 1-zeilig zentriert"/>
    <w:basedOn w:val="Abbildungsbeschriftungmehrzeilig"/>
    <w:next w:val="Text"/>
    <w:link w:val="Abbildungsbeschriftung1-zeiligzentriertZchn"/>
    <w:qFormat/>
    <w:rsid w:val="0054274A"/>
    <w:pPr>
      <w:jc w:val="center"/>
    </w:pPr>
  </w:style>
  <w:style w:type="paragraph" w:customStyle="1" w:styleId="Tabellenbeschriftung1-zeiligzentriert">
    <w:name w:val="Tabellenbeschriftung 1-zeilig zentriert"/>
    <w:basedOn w:val="Tabellenbeschriftungmehrzeilig"/>
    <w:next w:val="Text"/>
    <w:link w:val="Tabellenbeschriftung1-zeiligzentriertZchn"/>
    <w:qFormat/>
    <w:rsid w:val="0054274A"/>
    <w:pPr>
      <w:jc w:val="center"/>
    </w:pPr>
  </w:style>
  <w:style w:type="character" w:customStyle="1" w:styleId="TextZchn">
    <w:name w:val="Text Zchn"/>
    <w:basedOn w:val="Absatz-Standardschriftart"/>
    <w:link w:val="Text"/>
    <w:rsid w:val="001B3557"/>
    <w:rPr>
      <w:rFonts w:ascii="Arial" w:hAnsi="Arial"/>
      <w:sz w:val="22"/>
      <w:szCs w:val="22"/>
      <w:lang w:eastAsia="de-DE"/>
    </w:rPr>
  </w:style>
  <w:style w:type="character" w:customStyle="1" w:styleId="AbbildungsbeschriftungmehrzeiligZchn">
    <w:name w:val="Abbildungsbeschriftung mehrzeilig Zchn"/>
    <w:basedOn w:val="TextZchn"/>
    <w:link w:val="Abbildungsbeschriftungmehrzeilig"/>
    <w:rsid w:val="0054274A"/>
    <w:rPr>
      <w:rFonts w:ascii="Arial" w:hAnsi="Arial"/>
      <w:sz w:val="22"/>
      <w:szCs w:val="22"/>
      <w:lang w:eastAsia="de-DE"/>
    </w:rPr>
  </w:style>
  <w:style w:type="character" w:customStyle="1" w:styleId="Abbildungsbeschriftung1-zeiligzentriertZchn">
    <w:name w:val="Abbildungsbeschriftung 1-zeilig zentriert Zchn"/>
    <w:basedOn w:val="AbbildungsbeschriftungmehrzeiligZchn"/>
    <w:link w:val="Abbildungsbeschriftung1-zeiligzentriert"/>
    <w:rsid w:val="0054274A"/>
    <w:rPr>
      <w:rFonts w:ascii="Arial" w:hAnsi="Arial"/>
      <w:sz w:val="22"/>
      <w:szCs w:val="22"/>
      <w:lang w:eastAsia="de-DE"/>
    </w:rPr>
  </w:style>
  <w:style w:type="character" w:customStyle="1" w:styleId="TabellenbeschriftungmehrzeiligZchn">
    <w:name w:val="Tabellenbeschriftung mehrzeilig Zchn"/>
    <w:basedOn w:val="AbbildungsbeschriftungmehrzeiligZchn"/>
    <w:link w:val="Tabellenbeschriftungmehrzeilig"/>
    <w:rsid w:val="0054274A"/>
    <w:rPr>
      <w:rFonts w:ascii="Arial" w:hAnsi="Arial"/>
      <w:noProof/>
      <w:sz w:val="22"/>
      <w:szCs w:val="22"/>
      <w:lang w:eastAsia="de-DE"/>
    </w:rPr>
  </w:style>
  <w:style w:type="character" w:customStyle="1" w:styleId="Tabellenbeschriftung1-zeiligzentriertZchn">
    <w:name w:val="Tabellenbeschriftung 1-zeilig zentriert Zchn"/>
    <w:basedOn w:val="TabellenbeschriftungmehrzeiligZchn"/>
    <w:link w:val="Tabellenbeschriftung1-zeiligzentriert"/>
    <w:rsid w:val="0054274A"/>
    <w:rPr>
      <w:rFonts w:ascii="Arial" w:hAnsi="Arial"/>
      <w:noProof/>
      <w:sz w:val="22"/>
      <w:szCs w:val="22"/>
      <w:lang w:eastAsia="de-DE"/>
    </w:rPr>
  </w:style>
  <w:style w:type="character" w:customStyle="1" w:styleId="rynqvb">
    <w:name w:val="rynqvb"/>
    <w:basedOn w:val="Absatz-Standardschriftart"/>
    <w:rsid w:val="00A57F84"/>
  </w:style>
  <w:style w:type="paragraph" w:customStyle="1" w:styleId="Equation">
    <w:name w:val="Equation"/>
    <w:basedOn w:val="Text"/>
    <w:next w:val="Standard"/>
    <w:qFormat/>
    <w:rsid w:val="00A57F84"/>
    <w:pPr>
      <w:tabs>
        <w:tab w:val="right" w:pos="9639"/>
      </w:tabs>
      <w:spacing w:before="120" w:after="120"/>
      <w:ind w:left="1134"/>
    </w:pPr>
    <w:rPr>
      <w:lang w:val="en-US"/>
    </w:rPr>
  </w:style>
  <w:style w:type="paragraph" w:customStyle="1" w:styleId="Bulletpoints">
    <w:name w:val="Bullet points"/>
    <w:basedOn w:val="Text"/>
    <w:rsid w:val="002731F7"/>
    <w:pPr>
      <w:spacing w:before="40" w:after="60"/>
      <w:ind w:left="360" w:hanging="360"/>
    </w:pPr>
  </w:style>
  <w:style w:type="paragraph" w:customStyle="1" w:styleId="Figurecaption1-line">
    <w:name w:val="Figure caption 1-line"/>
    <w:basedOn w:val="Standard"/>
    <w:next w:val="Text"/>
    <w:link w:val="Figurecaption1-lineZchn"/>
    <w:qFormat/>
    <w:rsid w:val="00816C74"/>
    <w:pPr>
      <w:tabs>
        <w:tab w:val="left" w:pos="851"/>
      </w:tabs>
      <w:suppressAutoHyphens/>
      <w:spacing w:before="120" w:after="240" w:line="288" w:lineRule="auto"/>
      <w:ind w:left="851" w:hanging="851"/>
      <w:jc w:val="center"/>
    </w:pPr>
    <w:rPr>
      <w:rFonts w:ascii="Arial" w:hAnsi="Arial"/>
      <w:lang w:val="de-AT"/>
    </w:rPr>
  </w:style>
  <w:style w:type="character" w:customStyle="1" w:styleId="Figurecaption1-lineZchn">
    <w:name w:val="Figure caption 1-line Zchn"/>
    <w:basedOn w:val="Absatz-Standardschriftart"/>
    <w:link w:val="Figurecaption1-line"/>
    <w:rsid w:val="00816C74"/>
    <w:rPr>
      <w:rFonts w:ascii="Arial" w:hAnsi="Arial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voebu.at/oeg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oegt@tuwien.ac.a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88D64-8EC4-4578-A94C-4C7F8D4A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oegt_Paper-Vorlage_A4.dotx</Template>
  <TotalTime>0</TotalTime>
  <Pages>6</Pages>
  <Words>1681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Paper</vt:lpstr>
    </vt:vector>
  </TitlesOfParts>
  <Company>Institut für Grundbau</Company>
  <LinksUpToDate>false</LinksUpToDate>
  <CharactersWithSpaces>12249</CharactersWithSpaces>
  <SharedDoc>false</SharedDoc>
  <HLinks>
    <vt:vector size="18" baseType="variant">
      <vt:variant>
        <vt:i4>6488081</vt:i4>
      </vt:variant>
      <vt:variant>
        <vt:i4>36</vt:i4>
      </vt:variant>
      <vt:variant>
        <vt:i4>0</vt:i4>
      </vt:variant>
      <vt:variant>
        <vt:i4>5</vt:i4>
      </vt:variant>
      <vt:variant>
        <vt:lpwstr>mailto:oegt@tuwien.ac.at</vt:lpwstr>
      </vt:variant>
      <vt:variant>
        <vt:lpwstr/>
      </vt:variant>
      <vt:variant>
        <vt:i4>5898271</vt:i4>
      </vt:variant>
      <vt:variant>
        <vt:i4>33</vt:i4>
      </vt:variant>
      <vt:variant>
        <vt:i4>0</vt:i4>
      </vt:variant>
      <vt:variant>
        <vt:i4>5</vt:i4>
      </vt:variant>
      <vt:variant>
        <vt:lpwstr>http://oegt.voebu.at/</vt:lpwstr>
      </vt:variant>
      <vt:variant>
        <vt:lpwstr/>
      </vt:variant>
      <vt:variant>
        <vt:i4>5898271</vt:i4>
      </vt:variant>
      <vt:variant>
        <vt:i4>0</vt:i4>
      </vt:variant>
      <vt:variant>
        <vt:i4>0</vt:i4>
      </vt:variant>
      <vt:variant>
        <vt:i4>5</vt:i4>
      </vt:variant>
      <vt:variant>
        <vt:lpwstr>http://oegt.voebu.at/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</dc:title>
  <dc:subject/>
  <dc:creator>ÖGT-Tagungsband</dc:creator>
  <cp:lastModifiedBy>Hausenberger, Andreas</cp:lastModifiedBy>
  <cp:revision>2</cp:revision>
  <cp:lastPrinted>2026-05-14T17:10:00Z</cp:lastPrinted>
  <dcterms:created xsi:type="dcterms:W3CDTF">2026-05-14T17:49:00Z</dcterms:created>
  <dcterms:modified xsi:type="dcterms:W3CDTF">2026-05-14T17:49:00Z</dcterms:modified>
</cp:coreProperties>
</file>